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81" w:type="dxa"/>
        <w:tblLayout w:type="fixed"/>
        <w:tblCellMar>
          <w:left w:w="0" w:type="dxa"/>
          <w:right w:w="0" w:type="dxa"/>
        </w:tblCellMar>
        <w:tblLook w:val="0000" w:firstRow="0" w:lastRow="0" w:firstColumn="0" w:lastColumn="0" w:noHBand="0" w:noVBand="0"/>
      </w:tblPr>
      <w:tblGrid>
        <w:gridCol w:w="6033"/>
        <w:gridCol w:w="3748"/>
      </w:tblGrid>
      <w:tr w:rsidR="009D295C" w:rsidRPr="008D1B37" w:rsidTr="003C1711">
        <w:trPr>
          <w:trHeight w:val="2552"/>
        </w:trPr>
        <w:tc>
          <w:tcPr>
            <w:tcW w:w="6033" w:type="dxa"/>
          </w:tcPr>
          <w:p w:rsidR="009D295C" w:rsidRPr="00995C9C" w:rsidRDefault="00BB0B4D" w:rsidP="00995C9C">
            <w:r>
              <w:rPr>
                <w:noProof/>
                <w:lang w:val="de-AT" w:eastAsia="de-AT"/>
              </w:rPr>
              <w:drawing>
                <wp:inline distT="0" distB="0" distL="0" distR="0" wp14:anchorId="034DBCC0" wp14:editId="584EB497">
                  <wp:extent cx="1797050" cy="673100"/>
                  <wp:effectExtent l="0" t="0" r="0" b="0"/>
                  <wp:docPr id="1" name="Grafik 1" descr="K:\01_CD Vorgaben\00_Logos\Office-freigestellt\Bundesamt-Eich-und-Vermessungswesen_EN_freigestell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01_CD Vorgaben\00_Logos\Office-freigestellt\Bundesamt-Eich-und-Vermessungswesen_EN_freigestell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97050" cy="673100"/>
                          </a:xfrm>
                          <a:prstGeom prst="rect">
                            <a:avLst/>
                          </a:prstGeom>
                          <a:noFill/>
                          <a:ln>
                            <a:noFill/>
                          </a:ln>
                        </pic:spPr>
                      </pic:pic>
                    </a:graphicData>
                  </a:graphic>
                </wp:inline>
              </w:drawing>
            </w:r>
          </w:p>
        </w:tc>
        <w:tc>
          <w:tcPr>
            <w:tcW w:w="3748" w:type="dxa"/>
          </w:tcPr>
          <w:p w:rsidR="009D295C" w:rsidRPr="00995C9C" w:rsidRDefault="009D295C" w:rsidP="00995C9C">
            <w:pPr>
              <w:pStyle w:val="Absende-URL"/>
            </w:pPr>
            <w:r w:rsidRPr="00995C9C">
              <w:t>bev.gv.at</w:t>
            </w:r>
          </w:p>
          <w:p w:rsidR="009D295C" w:rsidRPr="00995C9C" w:rsidRDefault="009D295C" w:rsidP="00995C9C">
            <w:pPr>
              <w:pStyle w:val="Absendedaten"/>
              <w:rPr>
                <w:rStyle w:val="Fett"/>
              </w:rPr>
            </w:pPr>
            <w:r w:rsidRPr="00995C9C">
              <w:rPr>
                <w:rStyle w:val="Fett"/>
              </w:rPr>
              <w:t>Bundesamt für Eich- und Vermessungswesen</w:t>
            </w:r>
          </w:p>
          <w:p w:rsidR="009D295C" w:rsidRPr="00EC14D0" w:rsidRDefault="00BB0B4D" w:rsidP="00995C9C">
            <w:pPr>
              <w:pStyle w:val="AbsNACH"/>
              <w:rPr>
                <w:lang w:val="en-GB"/>
              </w:rPr>
            </w:pPr>
            <w:r w:rsidRPr="00EC14D0">
              <w:rPr>
                <w:lang w:val="en-GB"/>
              </w:rPr>
              <w:t>Notified</w:t>
            </w:r>
            <w:r w:rsidR="009D295C" w:rsidRPr="00EC14D0">
              <w:rPr>
                <w:lang w:val="en-GB"/>
              </w:rPr>
              <w:t xml:space="preserve"> </w:t>
            </w:r>
            <w:r w:rsidRPr="00EC14D0">
              <w:rPr>
                <w:lang w:val="en-GB"/>
              </w:rPr>
              <w:t>Body</w:t>
            </w:r>
            <w:r w:rsidR="009D295C" w:rsidRPr="00EC14D0">
              <w:rPr>
                <w:lang w:val="en-GB"/>
              </w:rPr>
              <w:t xml:space="preserve"> NB 0445</w:t>
            </w:r>
          </w:p>
          <w:p w:rsidR="009D295C" w:rsidRPr="00EC14D0" w:rsidRDefault="00D35C19" w:rsidP="00995C9C">
            <w:pPr>
              <w:pStyle w:val="Absendedaten"/>
              <w:rPr>
                <w:lang w:val="en-GB"/>
              </w:rPr>
            </w:pPr>
            <w:hyperlink r:id="rId10" w:history="1">
              <w:r w:rsidR="00177B41" w:rsidRPr="00EC14D0">
                <w:rPr>
                  <w:rStyle w:val="Hyperlink"/>
                  <w:lang w:val="en-GB"/>
                </w:rPr>
                <w:t>N</w:t>
              </w:r>
              <w:r w:rsidR="009D295C" w:rsidRPr="00EC14D0">
                <w:rPr>
                  <w:rStyle w:val="Hyperlink"/>
                  <w:lang w:val="en-GB"/>
                </w:rPr>
                <w:t>otifizierte.</w:t>
              </w:r>
              <w:r w:rsidR="00177B41" w:rsidRPr="00EC14D0">
                <w:rPr>
                  <w:rStyle w:val="Hyperlink"/>
                  <w:lang w:val="en-GB"/>
                </w:rPr>
                <w:t>S</w:t>
              </w:r>
              <w:r w:rsidR="009D295C" w:rsidRPr="00EC14D0">
                <w:rPr>
                  <w:rStyle w:val="Hyperlink"/>
                  <w:lang w:val="en-GB"/>
                </w:rPr>
                <w:t>telle@bev.gv.at</w:t>
              </w:r>
            </w:hyperlink>
            <w:r w:rsidR="009D295C" w:rsidRPr="00EC14D0">
              <w:rPr>
                <w:lang w:val="en-GB"/>
              </w:rPr>
              <w:t xml:space="preserve"> </w:t>
            </w:r>
          </w:p>
          <w:p w:rsidR="009D295C" w:rsidRPr="00995C9C" w:rsidRDefault="009D295C" w:rsidP="00995C9C">
            <w:pPr>
              <w:pStyle w:val="Absendedaten"/>
            </w:pPr>
            <w:r w:rsidRPr="00995C9C">
              <w:t xml:space="preserve">+43 1 21 </w:t>
            </w:r>
            <w:r w:rsidR="00177B41">
              <w:t>1</w:t>
            </w:r>
            <w:r w:rsidR="00BD64A5" w:rsidRPr="00995C9C">
              <w:t>10</w:t>
            </w:r>
            <w:r w:rsidRPr="00995C9C">
              <w:t>-826</w:t>
            </w:r>
            <w:r w:rsidR="000E24EF">
              <w:t>5</w:t>
            </w:r>
            <w:r w:rsidRPr="00995C9C">
              <w:t>6</w:t>
            </w:r>
            <w:r w:rsidR="000E24EF">
              <w:t>0</w:t>
            </w:r>
          </w:p>
          <w:p w:rsidR="009D295C" w:rsidRPr="00995C9C" w:rsidRDefault="009D295C" w:rsidP="00995C9C">
            <w:pPr>
              <w:pStyle w:val="AbsNACH"/>
            </w:pPr>
            <w:r w:rsidRPr="00995C9C">
              <w:t xml:space="preserve">Arltgasse 35, 1160 </w:t>
            </w:r>
            <w:r w:rsidR="00BB0B4D">
              <w:t>Vienna</w:t>
            </w:r>
            <w:r w:rsidRPr="00995C9C">
              <w:t xml:space="preserve">, </w:t>
            </w:r>
            <w:r w:rsidR="00BB0B4D">
              <w:t>Austria</w:t>
            </w:r>
          </w:p>
        </w:tc>
      </w:tr>
    </w:tbl>
    <w:p w:rsidR="00683870" w:rsidRDefault="00683870" w:rsidP="00D05F4D">
      <w:pPr>
        <w:pStyle w:val="berschrift1"/>
      </w:pPr>
    </w:p>
    <w:p w:rsidR="00995C9C" w:rsidRDefault="00BB0B4D" w:rsidP="00D05F4D">
      <w:pPr>
        <w:pStyle w:val="berschrift1"/>
        <w:rPr>
          <w:lang w:val="en-GB"/>
        </w:rPr>
      </w:pPr>
      <w:r w:rsidRPr="00C36F82">
        <w:rPr>
          <w:lang w:val="en-GB"/>
        </w:rPr>
        <w:t xml:space="preserve">Application </w:t>
      </w:r>
      <w:r w:rsidR="00C36F82" w:rsidRPr="00C36F82">
        <w:rPr>
          <w:lang w:val="en-GB"/>
        </w:rPr>
        <w:t xml:space="preserve">for conformity assessment </w:t>
      </w:r>
      <w:r w:rsidR="00A15BDC">
        <w:rPr>
          <w:lang w:val="en-GB"/>
        </w:rPr>
        <w:t>– Translation</w:t>
      </w:r>
    </w:p>
    <w:p w:rsidR="00A15BDC" w:rsidRPr="00B5758F" w:rsidRDefault="00A15BDC" w:rsidP="00A15BDC">
      <w:pPr>
        <w:rPr>
          <w:lang w:val="en-GB"/>
        </w:rPr>
      </w:pPr>
    </w:p>
    <w:p w:rsidR="00A15BDC" w:rsidRPr="00A15BDC" w:rsidRDefault="00A15BDC" w:rsidP="00A15BDC">
      <w:pPr>
        <w:rPr>
          <w:lang w:val="en-GB"/>
        </w:rPr>
      </w:pPr>
      <w:r w:rsidRPr="000918DF">
        <w:rPr>
          <w:b/>
          <w:lang w:val="en-GB"/>
        </w:rPr>
        <w:t>Disclaimer:</w:t>
      </w:r>
      <w:r w:rsidRPr="000918DF">
        <w:rPr>
          <w:lang w:val="en-GB"/>
        </w:rPr>
        <w:t xml:space="preserve"> This translation of form </w:t>
      </w:r>
      <w:r w:rsidRPr="00A15BDC">
        <w:rPr>
          <w:lang w:val="en-GB"/>
        </w:rPr>
        <w:t>FL53090212</w:t>
      </w:r>
      <w:r w:rsidRPr="000918DF">
        <w:rPr>
          <w:lang w:val="en-GB"/>
        </w:rPr>
        <w:t xml:space="preserve"> is for informational purpose only. </w:t>
      </w:r>
      <w:r>
        <w:rPr>
          <w:lang w:val="en-GB"/>
        </w:rPr>
        <w:t>For the application, please fill in t</w:t>
      </w:r>
      <w:r w:rsidRPr="00A15BDC">
        <w:rPr>
          <w:lang w:val="en-GB"/>
        </w:rPr>
        <w:t>he legally binding German original „ FL53090212 Antrag</w:t>
      </w:r>
      <w:r>
        <w:rPr>
          <w:lang w:val="en-GB"/>
        </w:rPr>
        <w:t xml:space="preserve"> </w:t>
      </w:r>
      <w:r w:rsidRPr="00A15BDC">
        <w:rPr>
          <w:lang w:val="en-GB"/>
        </w:rPr>
        <w:t>Konformitätsbewertungs</w:t>
      </w:r>
      <w:r>
        <w:rPr>
          <w:lang w:val="en-GB"/>
        </w:rPr>
        <w:t>-</w:t>
      </w:r>
      <w:r w:rsidRPr="00A15BDC">
        <w:rPr>
          <w:lang w:val="en-GB"/>
        </w:rPr>
        <w:t>verfahren“.</w:t>
      </w:r>
    </w:p>
    <w:p w:rsidR="00683870" w:rsidRPr="00A15BDC" w:rsidRDefault="00683870" w:rsidP="0052367F">
      <w:pPr>
        <w:rPr>
          <w:lang w:val="en-GB"/>
        </w:rPr>
      </w:pPr>
    </w:p>
    <w:p w:rsidR="000F51FF" w:rsidRPr="0006558E" w:rsidRDefault="005009C1" w:rsidP="0052367F">
      <w:pPr>
        <w:rPr>
          <w:rFonts w:cstheme="minorHAnsi"/>
          <w:bCs/>
          <w:szCs w:val="23"/>
          <w:lang w:val="en-GB"/>
        </w:rPr>
      </w:pPr>
      <w:r w:rsidRPr="0082024C">
        <w:rPr>
          <w:lang w:val="en-GB"/>
        </w:rPr>
        <w:t>I (</w:t>
      </w:r>
      <w:r w:rsidR="00C36F82" w:rsidRPr="0082024C">
        <w:rPr>
          <w:lang w:val="en-GB"/>
        </w:rPr>
        <w:t>We</w:t>
      </w:r>
      <w:r w:rsidR="003A2722" w:rsidRPr="0082024C">
        <w:rPr>
          <w:lang w:val="en-GB"/>
        </w:rPr>
        <w:t>)</w:t>
      </w:r>
      <w:r w:rsidR="00683870" w:rsidRPr="0082024C">
        <w:rPr>
          <w:lang w:val="en-GB"/>
        </w:rPr>
        <w:t xml:space="preserve">, </w:t>
      </w:r>
      <w:sdt>
        <w:sdtPr>
          <w:rPr>
            <w:color w:val="D9D9D9" w:themeColor="background1" w:themeShade="D9"/>
          </w:rPr>
          <w:id w:val="-116681260"/>
          <w:placeholder>
            <w:docPart w:val="DefaultPlaceholder_-1854013440"/>
          </w:placeholder>
          <w15:appearance w15:val="hidden"/>
        </w:sdtPr>
        <w:sdtEndPr>
          <w:rPr>
            <w:color w:val="auto"/>
          </w:rPr>
        </w:sdtEndPr>
        <w:sdtContent>
          <w:sdt>
            <w:sdtPr>
              <w:rPr>
                <w:color w:val="D9D9D9" w:themeColor="background1" w:themeShade="D9"/>
              </w:rPr>
              <w:id w:val="-317959763"/>
              <w:placeholder>
                <w:docPart w:val="6E81363878704BA5B43464D016104AAC"/>
              </w:placeholder>
              <w:showingPlcHdr/>
              <w15:appearance w15:val="hidden"/>
            </w:sdtPr>
            <w:sdtEndPr/>
            <w:sdtContent>
              <w:r w:rsidR="00657A01" w:rsidRPr="00EE0CEC">
                <w:rPr>
                  <w:color w:val="A6A6A6" w:themeColor="background1" w:themeShade="A6"/>
                  <w:lang w:val="en-GB"/>
                </w:rPr>
                <w:t>manufacturer</w:t>
              </w:r>
              <w:r w:rsidR="00EE0CEC" w:rsidRPr="00EE0CEC">
                <w:rPr>
                  <w:color w:val="A6A6A6" w:themeColor="background1" w:themeShade="A6"/>
                  <w:lang w:val="en-GB"/>
                </w:rPr>
                <w:t xml:space="preserve"> name</w:t>
              </w:r>
            </w:sdtContent>
          </w:sdt>
        </w:sdtContent>
      </w:sdt>
      <w:r w:rsidR="00683870" w:rsidRPr="0082024C">
        <w:rPr>
          <w:rFonts w:cstheme="minorHAnsi"/>
          <w:bCs/>
          <w:szCs w:val="23"/>
          <w:lang w:val="en-GB"/>
        </w:rPr>
        <w:t xml:space="preserve">, </w:t>
      </w:r>
      <w:r w:rsidR="0082024C">
        <w:rPr>
          <w:rFonts w:cstheme="minorHAnsi"/>
          <w:bCs/>
          <w:szCs w:val="23"/>
          <w:lang w:val="en-GB"/>
        </w:rPr>
        <w:t>represented by</w:t>
      </w:r>
      <w:r w:rsidR="00430B0C" w:rsidRPr="0082024C">
        <w:rPr>
          <w:color w:val="A6A6A6" w:themeColor="background1" w:themeShade="A6"/>
          <w:lang w:val="en-GB"/>
        </w:rPr>
        <w:t xml:space="preserve"> </w:t>
      </w:r>
      <w:sdt>
        <w:sdtPr>
          <w:rPr>
            <w:color w:val="A6A6A6" w:themeColor="background1" w:themeShade="A6"/>
          </w:rPr>
          <w:id w:val="2077164449"/>
          <w:placeholder>
            <w:docPart w:val="DefaultPlaceholder_-1854013440"/>
          </w:placeholder>
          <w15:appearance w15:val="hidden"/>
        </w:sdtPr>
        <w:sdtEndPr/>
        <w:sdtContent>
          <w:sdt>
            <w:sdtPr>
              <w:rPr>
                <w:color w:val="A6A6A6" w:themeColor="background1" w:themeShade="A6"/>
              </w:rPr>
              <w:id w:val="207844014"/>
              <w:placeholder>
                <w:docPart w:val="9E4D19B8A885486FA8FF57EAD224E1D4"/>
              </w:placeholder>
              <w:showingPlcHdr/>
              <w15:appearance w15:val="hidden"/>
            </w:sdtPr>
            <w:sdtEndPr/>
            <w:sdtContent>
              <w:r w:rsidR="00657A01" w:rsidRPr="00EE0CEC">
                <w:rPr>
                  <w:color w:val="A6A6A6" w:themeColor="background1" w:themeShade="A6"/>
                  <w:lang w:val="en-GB"/>
                </w:rPr>
                <w:t>n</w:t>
              </w:r>
              <w:r w:rsidR="00430B0C" w:rsidRPr="00EE0CEC">
                <w:rPr>
                  <w:color w:val="A6A6A6" w:themeColor="background1" w:themeShade="A6"/>
                  <w:lang w:val="en-GB"/>
                </w:rPr>
                <w:t xml:space="preserve">ame </w:t>
              </w:r>
              <w:r w:rsidR="00EE0CEC">
                <w:rPr>
                  <w:color w:val="A6A6A6" w:themeColor="background1" w:themeShade="A6"/>
                  <w:lang w:val="en-GB"/>
                </w:rPr>
                <w:t>A</w:t>
              </w:r>
              <w:r w:rsidR="00657A01" w:rsidRPr="00EE0CEC">
                <w:rPr>
                  <w:color w:val="A6A6A6" w:themeColor="background1" w:themeShade="A6"/>
                  <w:lang w:val="en-GB"/>
                </w:rPr>
                <w:t>uthori</w:t>
              </w:r>
              <w:r w:rsidR="00EE0CEC">
                <w:rPr>
                  <w:color w:val="A6A6A6" w:themeColor="background1" w:themeShade="A6"/>
                  <w:lang w:val="en-GB"/>
                </w:rPr>
                <w:t>s</w:t>
              </w:r>
              <w:r w:rsidR="00657A01" w:rsidRPr="00EE0CEC">
                <w:rPr>
                  <w:color w:val="A6A6A6" w:themeColor="background1" w:themeShade="A6"/>
                  <w:lang w:val="en-GB"/>
                </w:rPr>
                <w:t xml:space="preserve">ed </w:t>
              </w:r>
              <w:r w:rsidR="00EE0CEC">
                <w:rPr>
                  <w:color w:val="A6A6A6" w:themeColor="background1" w:themeShade="A6"/>
                  <w:lang w:val="en-GB"/>
                </w:rPr>
                <w:t>representative</w:t>
              </w:r>
            </w:sdtContent>
          </w:sdt>
        </w:sdtContent>
      </w:sdt>
      <w:r w:rsidR="00683870" w:rsidRPr="0082024C">
        <w:rPr>
          <w:rFonts w:cstheme="minorHAnsi"/>
          <w:bCs/>
          <w:szCs w:val="23"/>
          <w:lang w:val="en-GB"/>
        </w:rPr>
        <w:t xml:space="preserve">, </w:t>
      </w:r>
      <w:r w:rsidR="0082024C" w:rsidRPr="0082024C">
        <w:rPr>
          <w:lang w:val="en-GB"/>
        </w:rPr>
        <w:t>apply</w:t>
      </w:r>
      <w:r w:rsidR="003A2722" w:rsidRPr="0082024C">
        <w:rPr>
          <w:lang w:val="en-GB"/>
        </w:rPr>
        <w:t xml:space="preserve"> </w:t>
      </w:r>
      <w:r w:rsidR="00EE0CEC">
        <w:rPr>
          <w:lang w:val="en-GB"/>
        </w:rPr>
        <w:t>to</w:t>
      </w:r>
      <w:r w:rsidR="0082024C" w:rsidRPr="0082024C">
        <w:rPr>
          <w:lang w:val="en-GB"/>
        </w:rPr>
        <w:t xml:space="preserve"> the</w:t>
      </w:r>
      <w:r w:rsidRPr="0082024C">
        <w:rPr>
          <w:lang w:val="en-GB"/>
        </w:rPr>
        <w:t xml:space="preserve"> </w:t>
      </w:r>
      <w:r w:rsidR="00EE0CEC" w:rsidRPr="00EE0CEC">
        <w:rPr>
          <w:lang w:val="en-GB"/>
        </w:rPr>
        <w:t>Notified Body of the BEV to carry out the conformity assessment according to the following procedure:</w:t>
      </w:r>
    </w:p>
    <w:p w:rsidR="00683870" w:rsidRPr="0082024C" w:rsidRDefault="00683870" w:rsidP="0052367F">
      <w:pPr>
        <w:rPr>
          <w:lang w:val="en-GB"/>
        </w:rPr>
      </w:pPr>
    </w:p>
    <w:p w:rsidR="00622B12" w:rsidRPr="00726602" w:rsidRDefault="00360170" w:rsidP="0052367F">
      <w:pPr>
        <w:rPr>
          <w:lang w:val="en-GB"/>
        </w:rPr>
      </w:pPr>
      <w:r w:rsidRPr="00726602">
        <w:rPr>
          <w:lang w:val="en-GB"/>
        </w:rPr>
        <w:t xml:space="preserve">Product </w:t>
      </w:r>
      <w:r w:rsidR="00A15BDC">
        <w:rPr>
          <w:lang w:val="en-GB"/>
        </w:rPr>
        <w:t>verification</w:t>
      </w:r>
      <w:r w:rsidR="00622B12" w:rsidRPr="00726602">
        <w:rPr>
          <w:lang w:val="en-GB"/>
        </w:rPr>
        <w:t xml:space="preserve"> </w:t>
      </w:r>
      <w:r w:rsidR="00A15BDC">
        <w:rPr>
          <w:lang w:val="en-GB"/>
        </w:rPr>
        <w:t xml:space="preserve">- </w:t>
      </w:r>
      <w:r w:rsidR="00726602" w:rsidRPr="00726602">
        <w:rPr>
          <w:lang w:val="en-GB"/>
        </w:rPr>
        <w:t>m</w:t>
      </w:r>
      <w:r w:rsidR="00622B12" w:rsidRPr="00726602">
        <w:rPr>
          <w:lang w:val="en-GB"/>
        </w:rPr>
        <w:t>odul</w:t>
      </w:r>
      <w:r w:rsidRPr="00726602">
        <w:rPr>
          <w:lang w:val="en-GB"/>
        </w:rPr>
        <w:t>e</w:t>
      </w:r>
      <w:r w:rsidR="00622B12" w:rsidRPr="00726602">
        <w:rPr>
          <w:lang w:val="en-GB"/>
        </w:rPr>
        <w:t xml:space="preserve"> F</w:t>
      </w:r>
      <w:r w:rsidR="000E24EF" w:rsidRPr="00726602">
        <w:rPr>
          <w:lang w:val="en-GB"/>
        </w:rPr>
        <w:t xml:space="preserve"> </w:t>
      </w:r>
      <w:r w:rsidR="00726602" w:rsidRPr="00726602">
        <w:rPr>
          <w:lang w:val="en-GB"/>
        </w:rPr>
        <w:t>or</w:t>
      </w:r>
      <w:r w:rsidR="000E24EF" w:rsidRPr="00726602">
        <w:rPr>
          <w:lang w:val="en-GB"/>
        </w:rPr>
        <w:t xml:space="preserve"> F1</w:t>
      </w:r>
      <w:r w:rsidR="00622B12" w:rsidRPr="00726602">
        <w:rPr>
          <w:lang w:val="en-GB"/>
        </w:rPr>
        <w:tab/>
      </w:r>
      <w:r w:rsidR="00622B12" w:rsidRPr="00726602">
        <w:rPr>
          <w:lang w:val="en-GB"/>
        </w:rPr>
        <w:tab/>
      </w:r>
      <w:r w:rsidR="00622B12" w:rsidRPr="00726602">
        <w:rPr>
          <w:lang w:val="en-GB"/>
        </w:rPr>
        <w:tab/>
      </w:r>
      <w:r w:rsidR="00726602" w:rsidRPr="00726602">
        <w:rPr>
          <w:lang w:val="en-GB"/>
        </w:rPr>
        <w:tab/>
      </w:r>
      <w:sdt>
        <w:sdtPr>
          <w:rPr>
            <w:lang w:val="en-GB"/>
          </w:rPr>
          <w:id w:val="2003150962"/>
          <w14:checkbox>
            <w14:checked w14:val="0"/>
            <w14:checkedState w14:val="2612" w14:font="MS Gothic"/>
            <w14:uncheckedState w14:val="2610" w14:font="MS Gothic"/>
          </w14:checkbox>
        </w:sdtPr>
        <w:sdtEndPr/>
        <w:sdtContent>
          <w:r w:rsidR="00622B12" w:rsidRPr="00726602">
            <w:rPr>
              <w:rFonts w:ascii="MS Gothic" w:eastAsia="MS Gothic" w:hAnsi="MS Gothic" w:hint="eastAsia"/>
              <w:lang w:val="en-GB"/>
            </w:rPr>
            <w:t>☐</w:t>
          </w:r>
        </w:sdtContent>
      </w:sdt>
      <w:r w:rsidR="00622B12" w:rsidRPr="00726602">
        <w:rPr>
          <w:lang w:val="en-GB"/>
        </w:rPr>
        <w:tab/>
      </w:r>
      <w:r w:rsidR="00726602" w:rsidRPr="00726602">
        <w:rPr>
          <w:lang w:val="en-GB"/>
        </w:rPr>
        <w:t>Please fill in pages</w:t>
      </w:r>
      <w:r w:rsidR="005578EF" w:rsidRPr="00726602">
        <w:rPr>
          <w:lang w:val="en-GB"/>
        </w:rPr>
        <w:t xml:space="preserve"> 1 </w:t>
      </w:r>
      <w:r w:rsidR="00726602">
        <w:rPr>
          <w:lang w:val="en-GB"/>
        </w:rPr>
        <w:t>to</w:t>
      </w:r>
      <w:r w:rsidR="00622B12" w:rsidRPr="00726602">
        <w:rPr>
          <w:lang w:val="en-GB"/>
        </w:rPr>
        <w:t xml:space="preserve"> </w:t>
      </w:r>
      <w:r w:rsidR="00830151" w:rsidRPr="00726602">
        <w:rPr>
          <w:lang w:val="en-GB"/>
        </w:rPr>
        <w:t>3</w:t>
      </w:r>
    </w:p>
    <w:p w:rsidR="000F51FF" w:rsidRPr="00421D08" w:rsidRDefault="00EE0CEC" w:rsidP="0052367F">
      <w:pPr>
        <w:rPr>
          <w:lang w:val="en-GB"/>
        </w:rPr>
      </w:pPr>
      <w:r>
        <w:rPr>
          <w:lang w:val="en-GB"/>
        </w:rPr>
        <w:t>EU-t</w:t>
      </w:r>
      <w:r w:rsidR="00421D08" w:rsidRPr="00421D08">
        <w:rPr>
          <w:lang w:val="en-GB"/>
        </w:rPr>
        <w:t>ype examination</w:t>
      </w:r>
      <w:r w:rsidR="00A15BDC">
        <w:rPr>
          <w:lang w:val="en-GB"/>
        </w:rPr>
        <w:t xml:space="preserve"> -</w:t>
      </w:r>
      <w:r w:rsidR="00896500" w:rsidRPr="00421D08">
        <w:rPr>
          <w:lang w:val="en-GB"/>
        </w:rPr>
        <w:t xml:space="preserve"> </w:t>
      </w:r>
      <w:r w:rsidR="00421D08">
        <w:rPr>
          <w:lang w:val="en-GB"/>
        </w:rPr>
        <w:t>m</w:t>
      </w:r>
      <w:r w:rsidR="00896500" w:rsidRPr="00421D08">
        <w:rPr>
          <w:lang w:val="en-GB"/>
        </w:rPr>
        <w:t>odul</w:t>
      </w:r>
      <w:r w:rsidR="00421D08">
        <w:rPr>
          <w:lang w:val="en-GB"/>
        </w:rPr>
        <w:t>e</w:t>
      </w:r>
      <w:r w:rsidR="00896500" w:rsidRPr="00421D08">
        <w:rPr>
          <w:lang w:val="en-GB"/>
        </w:rPr>
        <w:t xml:space="preserve"> B</w:t>
      </w:r>
      <w:r w:rsidR="00896500" w:rsidRPr="00421D08">
        <w:rPr>
          <w:lang w:val="en-GB"/>
        </w:rPr>
        <w:tab/>
      </w:r>
      <w:r w:rsidR="00421D08">
        <w:rPr>
          <w:lang w:val="en-GB"/>
        </w:rPr>
        <w:tab/>
      </w:r>
      <w:r w:rsidR="00896500" w:rsidRPr="00421D08">
        <w:rPr>
          <w:lang w:val="en-GB"/>
        </w:rPr>
        <w:tab/>
      </w:r>
      <w:r w:rsidR="000E24EF" w:rsidRPr="00421D08">
        <w:rPr>
          <w:lang w:val="en-GB"/>
        </w:rPr>
        <w:tab/>
      </w:r>
      <w:sdt>
        <w:sdtPr>
          <w:rPr>
            <w:lang w:val="en-GB"/>
          </w:rPr>
          <w:id w:val="503401042"/>
          <w14:checkbox>
            <w14:checked w14:val="0"/>
            <w14:checkedState w14:val="2612" w14:font="MS Gothic"/>
            <w14:uncheckedState w14:val="2610" w14:font="MS Gothic"/>
          </w14:checkbox>
        </w:sdtPr>
        <w:sdtEndPr/>
        <w:sdtContent>
          <w:r w:rsidR="00B96800" w:rsidRPr="00421D08">
            <w:rPr>
              <w:rFonts w:ascii="MS Gothic" w:eastAsia="MS Gothic" w:hAnsi="MS Gothic" w:hint="eastAsia"/>
              <w:lang w:val="en-GB"/>
            </w:rPr>
            <w:t>☐</w:t>
          </w:r>
        </w:sdtContent>
      </w:sdt>
      <w:r w:rsidR="0060189F" w:rsidRPr="00421D08">
        <w:rPr>
          <w:lang w:val="en-GB"/>
        </w:rPr>
        <w:tab/>
      </w:r>
      <w:r w:rsidR="00421D08" w:rsidRPr="00421D08">
        <w:rPr>
          <w:lang w:val="en-GB"/>
        </w:rPr>
        <w:t>Please fill in pages</w:t>
      </w:r>
      <w:r w:rsidR="0060189F" w:rsidRPr="00421D08">
        <w:rPr>
          <w:lang w:val="en-GB"/>
        </w:rPr>
        <w:t xml:space="preserve"> </w:t>
      </w:r>
      <w:r w:rsidR="005578EF" w:rsidRPr="00421D08">
        <w:rPr>
          <w:lang w:val="en-GB"/>
        </w:rPr>
        <w:t xml:space="preserve">1,2 </w:t>
      </w:r>
      <w:r w:rsidR="00421D08" w:rsidRPr="00421D08">
        <w:rPr>
          <w:lang w:val="en-GB"/>
        </w:rPr>
        <w:t>and</w:t>
      </w:r>
      <w:r w:rsidR="005578EF" w:rsidRPr="00421D08">
        <w:rPr>
          <w:lang w:val="en-GB"/>
        </w:rPr>
        <w:t xml:space="preserve"> </w:t>
      </w:r>
      <w:r w:rsidR="008E501A" w:rsidRPr="00421D08">
        <w:rPr>
          <w:lang w:val="en-GB"/>
        </w:rPr>
        <w:t>4</w:t>
      </w:r>
    </w:p>
    <w:p w:rsidR="00896500" w:rsidRPr="00421D08" w:rsidRDefault="00A15BDC" w:rsidP="0052367F">
      <w:pPr>
        <w:rPr>
          <w:lang w:val="en-GB"/>
        </w:rPr>
      </w:pPr>
      <w:r>
        <w:rPr>
          <w:lang w:val="en-GB"/>
        </w:rPr>
        <w:t>Unit verification -</w:t>
      </w:r>
      <w:r w:rsidR="00896500" w:rsidRPr="00421D08">
        <w:rPr>
          <w:lang w:val="en-GB"/>
        </w:rPr>
        <w:t xml:space="preserve"> </w:t>
      </w:r>
      <w:r w:rsidR="00E30F98">
        <w:rPr>
          <w:lang w:val="en-GB"/>
        </w:rPr>
        <w:t>m</w:t>
      </w:r>
      <w:r w:rsidR="00896500" w:rsidRPr="00421D08">
        <w:rPr>
          <w:lang w:val="en-GB"/>
        </w:rPr>
        <w:t>odul</w:t>
      </w:r>
      <w:r w:rsidR="00E30F98">
        <w:rPr>
          <w:lang w:val="en-GB"/>
        </w:rPr>
        <w:t>e</w:t>
      </w:r>
      <w:r w:rsidR="00896500" w:rsidRPr="00421D08">
        <w:rPr>
          <w:lang w:val="en-GB"/>
        </w:rPr>
        <w:t xml:space="preserve"> G</w:t>
      </w:r>
      <w:r w:rsidR="00896500" w:rsidRPr="00421D08">
        <w:rPr>
          <w:lang w:val="en-GB"/>
        </w:rPr>
        <w:tab/>
      </w:r>
      <w:r w:rsidR="00896500" w:rsidRPr="00421D08">
        <w:rPr>
          <w:lang w:val="en-GB"/>
        </w:rPr>
        <w:tab/>
      </w:r>
      <w:r w:rsidR="00896500" w:rsidRPr="00421D08">
        <w:rPr>
          <w:lang w:val="en-GB"/>
        </w:rPr>
        <w:tab/>
      </w:r>
      <w:r>
        <w:rPr>
          <w:lang w:val="en-GB"/>
        </w:rPr>
        <w:tab/>
      </w:r>
      <w:r w:rsidR="000E24EF" w:rsidRPr="00421D08">
        <w:rPr>
          <w:lang w:val="en-GB"/>
        </w:rPr>
        <w:tab/>
      </w:r>
      <w:sdt>
        <w:sdtPr>
          <w:rPr>
            <w:lang w:val="en-GB"/>
          </w:rPr>
          <w:id w:val="-253981475"/>
          <w14:checkbox>
            <w14:checked w14:val="0"/>
            <w14:checkedState w14:val="2612" w14:font="MS Gothic"/>
            <w14:uncheckedState w14:val="2610" w14:font="MS Gothic"/>
          </w14:checkbox>
        </w:sdtPr>
        <w:sdtEndPr/>
        <w:sdtContent>
          <w:r w:rsidR="00896500" w:rsidRPr="00421D08">
            <w:rPr>
              <w:rFonts w:ascii="MS Gothic" w:eastAsia="MS Gothic" w:hAnsi="MS Gothic" w:hint="eastAsia"/>
              <w:lang w:val="en-GB"/>
            </w:rPr>
            <w:t>☐</w:t>
          </w:r>
        </w:sdtContent>
      </w:sdt>
      <w:r w:rsidR="0084399E" w:rsidRPr="00421D08">
        <w:rPr>
          <w:lang w:val="en-GB"/>
        </w:rPr>
        <w:tab/>
      </w:r>
      <w:r w:rsidR="00421D08" w:rsidRPr="00421D08">
        <w:rPr>
          <w:lang w:val="en-GB"/>
        </w:rPr>
        <w:t>Please fill in pages</w:t>
      </w:r>
      <w:r w:rsidR="003B13D6" w:rsidRPr="00421D08">
        <w:rPr>
          <w:lang w:val="en-GB"/>
        </w:rPr>
        <w:t xml:space="preserve"> </w:t>
      </w:r>
      <w:r w:rsidR="009C7297" w:rsidRPr="00421D08">
        <w:rPr>
          <w:lang w:val="en-GB"/>
        </w:rPr>
        <w:t>1,2</w:t>
      </w:r>
      <w:r w:rsidR="00BD31D0" w:rsidRPr="00421D08">
        <w:rPr>
          <w:lang w:val="en-GB"/>
        </w:rPr>
        <w:t>,</w:t>
      </w:r>
      <w:r w:rsidR="008E501A" w:rsidRPr="00421D08">
        <w:rPr>
          <w:lang w:val="en-GB"/>
        </w:rPr>
        <w:t>4</w:t>
      </w:r>
      <w:r w:rsidR="00BD31D0" w:rsidRPr="00421D08">
        <w:rPr>
          <w:lang w:val="en-GB"/>
        </w:rPr>
        <w:t xml:space="preserve"> </w:t>
      </w:r>
      <w:r w:rsidR="00421D08" w:rsidRPr="00421D08">
        <w:rPr>
          <w:lang w:val="en-GB"/>
        </w:rPr>
        <w:t xml:space="preserve">and </w:t>
      </w:r>
      <w:r w:rsidR="00BD31D0" w:rsidRPr="00421D08">
        <w:rPr>
          <w:lang w:val="en-GB"/>
        </w:rPr>
        <w:t>5</w:t>
      </w:r>
    </w:p>
    <w:p w:rsidR="00622B12" w:rsidRPr="00421D08" w:rsidRDefault="00A15BDC" w:rsidP="0052367F">
      <w:pPr>
        <w:rPr>
          <w:lang w:val="en-GB"/>
        </w:rPr>
      </w:pPr>
      <w:r>
        <w:rPr>
          <w:lang w:val="en-GB"/>
        </w:rPr>
        <w:t>Internal production control</w:t>
      </w:r>
      <w:r w:rsidR="00622B12" w:rsidRPr="00421D08">
        <w:rPr>
          <w:lang w:val="en-GB"/>
        </w:rPr>
        <w:t xml:space="preserve"> </w:t>
      </w:r>
      <w:r>
        <w:rPr>
          <w:lang w:val="en-GB"/>
        </w:rPr>
        <w:t xml:space="preserve">- </w:t>
      </w:r>
      <w:r w:rsidR="00DF77AD">
        <w:rPr>
          <w:lang w:val="en-GB"/>
        </w:rPr>
        <w:t>m</w:t>
      </w:r>
      <w:r w:rsidR="00622B12" w:rsidRPr="00421D08">
        <w:rPr>
          <w:lang w:val="en-GB"/>
        </w:rPr>
        <w:t>odul</w:t>
      </w:r>
      <w:r w:rsidR="00DF77AD">
        <w:rPr>
          <w:lang w:val="en-GB"/>
        </w:rPr>
        <w:t>e</w:t>
      </w:r>
      <w:r w:rsidR="00622B12" w:rsidRPr="00421D08">
        <w:rPr>
          <w:lang w:val="en-GB"/>
        </w:rPr>
        <w:t xml:space="preserve"> A2</w:t>
      </w:r>
      <w:r w:rsidR="00622B12" w:rsidRPr="00421D08">
        <w:rPr>
          <w:lang w:val="en-GB"/>
        </w:rPr>
        <w:tab/>
      </w:r>
      <w:r w:rsidR="00622B12" w:rsidRPr="00421D08">
        <w:rPr>
          <w:lang w:val="en-GB"/>
        </w:rPr>
        <w:tab/>
      </w:r>
      <w:r w:rsidR="000E24EF" w:rsidRPr="00421D08">
        <w:rPr>
          <w:lang w:val="en-GB"/>
        </w:rPr>
        <w:tab/>
      </w:r>
      <w:sdt>
        <w:sdtPr>
          <w:rPr>
            <w:lang w:val="en-GB"/>
          </w:rPr>
          <w:id w:val="-1570966726"/>
          <w14:checkbox>
            <w14:checked w14:val="0"/>
            <w14:checkedState w14:val="2612" w14:font="MS Gothic"/>
            <w14:uncheckedState w14:val="2610" w14:font="MS Gothic"/>
          </w14:checkbox>
        </w:sdtPr>
        <w:sdtEndPr/>
        <w:sdtContent>
          <w:r w:rsidR="000E24EF" w:rsidRPr="00421D08">
            <w:rPr>
              <w:rFonts w:ascii="MS Gothic" w:eastAsia="MS Gothic" w:hAnsi="MS Gothic" w:hint="eastAsia"/>
              <w:lang w:val="en-GB"/>
            </w:rPr>
            <w:t>☐</w:t>
          </w:r>
        </w:sdtContent>
      </w:sdt>
      <w:r w:rsidR="00622B12" w:rsidRPr="00421D08">
        <w:rPr>
          <w:lang w:val="en-GB"/>
        </w:rPr>
        <w:tab/>
      </w:r>
      <w:r w:rsidR="00421D08" w:rsidRPr="00421D08">
        <w:rPr>
          <w:lang w:val="en-GB"/>
        </w:rPr>
        <w:t>Please fill in pages</w:t>
      </w:r>
      <w:r w:rsidR="009C7297" w:rsidRPr="00421D08">
        <w:rPr>
          <w:lang w:val="en-GB"/>
        </w:rPr>
        <w:t xml:space="preserve"> 1 </w:t>
      </w:r>
      <w:r w:rsidR="00421D08">
        <w:rPr>
          <w:lang w:val="en-GB"/>
        </w:rPr>
        <w:t>to</w:t>
      </w:r>
      <w:r w:rsidR="00421D08" w:rsidRPr="00421D08">
        <w:rPr>
          <w:lang w:val="en-GB"/>
        </w:rPr>
        <w:t xml:space="preserve"> </w:t>
      </w:r>
      <w:r w:rsidR="00830151" w:rsidRPr="00421D08">
        <w:rPr>
          <w:lang w:val="en-GB"/>
        </w:rPr>
        <w:t>3</w:t>
      </w:r>
    </w:p>
    <w:p w:rsidR="00F203A1" w:rsidRPr="00EC14D0" w:rsidRDefault="00EC14D0" w:rsidP="0052367F">
      <w:pPr>
        <w:rPr>
          <w:lang w:val="en-GB"/>
        </w:rPr>
      </w:pPr>
      <w:r w:rsidRPr="00DF77AD">
        <w:rPr>
          <w:lang w:val="en-GB"/>
        </w:rPr>
        <w:t xml:space="preserve">Quality </w:t>
      </w:r>
      <w:r w:rsidR="00F5145A">
        <w:rPr>
          <w:lang w:val="en-GB"/>
        </w:rPr>
        <w:t>assurance</w:t>
      </w:r>
      <w:r w:rsidRPr="00DF77AD">
        <w:rPr>
          <w:lang w:val="en-GB"/>
        </w:rPr>
        <w:t xml:space="preserve"> </w:t>
      </w:r>
      <w:r w:rsidR="00A15BDC">
        <w:rPr>
          <w:lang w:val="en-GB"/>
        </w:rPr>
        <w:t xml:space="preserve">- </w:t>
      </w:r>
      <w:r w:rsidRPr="00EC14D0">
        <w:rPr>
          <w:lang w:val="en-GB"/>
        </w:rPr>
        <w:t>m</w:t>
      </w:r>
      <w:r w:rsidR="00622B12" w:rsidRPr="00EC14D0">
        <w:rPr>
          <w:lang w:val="en-GB"/>
        </w:rPr>
        <w:t>odul</w:t>
      </w:r>
      <w:r w:rsidRPr="00EC14D0">
        <w:rPr>
          <w:lang w:val="en-GB"/>
        </w:rPr>
        <w:t>e</w:t>
      </w:r>
      <w:r w:rsidR="00622B12" w:rsidRPr="00EC14D0">
        <w:rPr>
          <w:lang w:val="en-GB"/>
        </w:rPr>
        <w:t xml:space="preserve"> D</w:t>
      </w:r>
      <w:r w:rsidR="000E24EF" w:rsidRPr="00EC14D0">
        <w:rPr>
          <w:lang w:val="en-GB"/>
        </w:rPr>
        <w:t xml:space="preserve"> or D1</w:t>
      </w:r>
      <w:r w:rsidR="00A15BDC">
        <w:rPr>
          <w:lang w:val="en-GB"/>
        </w:rPr>
        <w:tab/>
      </w:r>
      <w:r w:rsidR="00A15BDC">
        <w:rPr>
          <w:lang w:val="en-GB"/>
        </w:rPr>
        <w:tab/>
      </w:r>
      <w:r w:rsidR="00A15BDC">
        <w:rPr>
          <w:lang w:val="en-GB"/>
        </w:rPr>
        <w:tab/>
      </w:r>
      <w:r w:rsidR="00622B12" w:rsidRPr="00EC14D0">
        <w:rPr>
          <w:lang w:val="en-GB"/>
        </w:rPr>
        <w:tab/>
      </w:r>
      <w:sdt>
        <w:sdtPr>
          <w:rPr>
            <w:lang w:val="en-GB"/>
          </w:rPr>
          <w:id w:val="-245044042"/>
          <w14:checkbox>
            <w14:checked w14:val="0"/>
            <w14:checkedState w14:val="2612" w14:font="MS Gothic"/>
            <w14:uncheckedState w14:val="2610" w14:font="MS Gothic"/>
          </w14:checkbox>
        </w:sdtPr>
        <w:sdtEndPr/>
        <w:sdtContent>
          <w:r w:rsidR="00616DFB" w:rsidRPr="00EC14D0">
            <w:rPr>
              <w:rFonts w:ascii="MS Gothic" w:eastAsia="MS Gothic" w:hAnsi="MS Gothic" w:hint="eastAsia"/>
              <w:lang w:val="en-GB"/>
            </w:rPr>
            <w:t>☐</w:t>
          </w:r>
        </w:sdtContent>
      </w:sdt>
      <w:r w:rsidR="00622B12" w:rsidRPr="00EC14D0">
        <w:rPr>
          <w:lang w:val="en-GB"/>
        </w:rPr>
        <w:tab/>
      </w:r>
      <w:r w:rsidR="00421D08" w:rsidRPr="00EC14D0">
        <w:rPr>
          <w:lang w:val="en-GB"/>
        </w:rPr>
        <w:t>Please fill in pages</w:t>
      </w:r>
      <w:r w:rsidR="009C7297" w:rsidRPr="00EC14D0">
        <w:rPr>
          <w:lang w:val="en-GB"/>
        </w:rPr>
        <w:t xml:space="preserve"> 1,2,</w:t>
      </w:r>
      <w:r w:rsidR="00A06A0E" w:rsidRPr="00EC14D0">
        <w:rPr>
          <w:lang w:val="en-GB"/>
        </w:rPr>
        <w:t xml:space="preserve"> </w:t>
      </w:r>
      <w:r w:rsidR="00BD31D0" w:rsidRPr="00EC14D0">
        <w:rPr>
          <w:lang w:val="en-GB"/>
        </w:rPr>
        <w:t>6</w:t>
      </w:r>
      <w:r w:rsidR="009C7297" w:rsidRPr="00EC14D0">
        <w:rPr>
          <w:lang w:val="en-GB"/>
        </w:rPr>
        <w:t xml:space="preserve"> </w:t>
      </w:r>
      <w:r w:rsidR="00421D08" w:rsidRPr="00EC14D0">
        <w:rPr>
          <w:lang w:val="en-GB"/>
        </w:rPr>
        <w:t xml:space="preserve">and </w:t>
      </w:r>
      <w:r w:rsidR="00BD31D0" w:rsidRPr="00EC14D0">
        <w:rPr>
          <w:lang w:val="en-GB"/>
        </w:rPr>
        <w:t>7</w:t>
      </w:r>
    </w:p>
    <w:p w:rsidR="00A34407" w:rsidRPr="00DF77AD" w:rsidRDefault="001C2E75" w:rsidP="0052367F">
      <w:pPr>
        <w:rPr>
          <w:lang w:val="en-GB"/>
        </w:rPr>
      </w:pPr>
      <w:r>
        <w:rPr>
          <w:lang w:val="en-GB"/>
        </w:rPr>
        <w:t>Internal</w:t>
      </w:r>
      <w:r w:rsidRPr="00421D08">
        <w:rPr>
          <w:lang w:val="en-GB"/>
        </w:rPr>
        <w:t xml:space="preserve"> </w:t>
      </w:r>
      <w:r w:rsidR="00A15BDC">
        <w:rPr>
          <w:lang w:val="en-GB"/>
        </w:rPr>
        <w:t>production</w:t>
      </w:r>
      <w:r>
        <w:rPr>
          <w:lang w:val="en-GB"/>
        </w:rPr>
        <w:t xml:space="preserve"> control</w:t>
      </w:r>
      <w:r w:rsidR="00A34407" w:rsidRPr="001C2E75">
        <w:rPr>
          <w:lang w:val="en-GB"/>
        </w:rPr>
        <w:t xml:space="preserve"> </w:t>
      </w:r>
      <w:r w:rsidR="00A15BDC">
        <w:rPr>
          <w:lang w:val="en-GB"/>
        </w:rPr>
        <w:t xml:space="preserve">- </w:t>
      </w:r>
      <w:r w:rsidR="00DF77AD" w:rsidRPr="001C2E75">
        <w:rPr>
          <w:lang w:val="en-GB"/>
        </w:rPr>
        <w:t>m</w:t>
      </w:r>
      <w:r w:rsidR="00A34407" w:rsidRPr="001C2E75">
        <w:rPr>
          <w:lang w:val="en-GB"/>
        </w:rPr>
        <w:t>odul</w:t>
      </w:r>
      <w:r w:rsidR="00DF77AD" w:rsidRPr="001C2E75">
        <w:rPr>
          <w:lang w:val="en-GB"/>
        </w:rPr>
        <w:t>e</w:t>
      </w:r>
      <w:r w:rsidR="00A34407" w:rsidRPr="001C2E75">
        <w:rPr>
          <w:lang w:val="en-GB"/>
        </w:rPr>
        <w:t xml:space="preserve"> C2</w:t>
      </w:r>
      <w:r w:rsidR="00A34407" w:rsidRPr="001C2E75">
        <w:rPr>
          <w:lang w:val="en-GB"/>
        </w:rPr>
        <w:tab/>
      </w:r>
      <w:r w:rsidR="00A34407" w:rsidRPr="001C2E75">
        <w:rPr>
          <w:lang w:val="en-GB"/>
        </w:rPr>
        <w:tab/>
      </w:r>
      <w:r w:rsidR="000E24EF" w:rsidRPr="001C2E75">
        <w:rPr>
          <w:lang w:val="en-GB"/>
        </w:rPr>
        <w:tab/>
      </w:r>
      <w:sdt>
        <w:sdtPr>
          <w:rPr>
            <w:lang w:val="en-GB"/>
          </w:rPr>
          <w:id w:val="695969683"/>
          <w14:checkbox>
            <w14:checked w14:val="0"/>
            <w14:checkedState w14:val="2612" w14:font="MS Gothic"/>
            <w14:uncheckedState w14:val="2610" w14:font="MS Gothic"/>
          </w14:checkbox>
        </w:sdtPr>
        <w:sdtEndPr/>
        <w:sdtContent>
          <w:r w:rsidR="00234AAA" w:rsidRPr="00DF77AD">
            <w:rPr>
              <w:rFonts w:ascii="MS Gothic" w:eastAsia="MS Gothic" w:hAnsi="MS Gothic" w:hint="eastAsia"/>
              <w:lang w:val="en-GB"/>
            </w:rPr>
            <w:t>☐</w:t>
          </w:r>
        </w:sdtContent>
      </w:sdt>
      <w:r w:rsidR="00A34407" w:rsidRPr="00DF77AD">
        <w:rPr>
          <w:lang w:val="en-GB"/>
        </w:rPr>
        <w:tab/>
      </w:r>
      <w:r w:rsidR="00421D08" w:rsidRPr="00DF77AD">
        <w:rPr>
          <w:lang w:val="en-GB"/>
        </w:rPr>
        <w:t>Please fill in pages</w:t>
      </w:r>
      <w:r w:rsidR="009C7297" w:rsidRPr="00DF77AD">
        <w:rPr>
          <w:lang w:val="en-GB"/>
        </w:rPr>
        <w:t xml:space="preserve"> 1, 2 </w:t>
      </w:r>
      <w:r w:rsidR="00421D08" w:rsidRPr="00DF77AD">
        <w:rPr>
          <w:lang w:val="en-GB"/>
        </w:rPr>
        <w:t xml:space="preserve">and </w:t>
      </w:r>
      <w:r w:rsidR="00BD31D0" w:rsidRPr="00DF77AD">
        <w:rPr>
          <w:lang w:val="en-GB"/>
        </w:rPr>
        <w:t>8</w:t>
      </w:r>
    </w:p>
    <w:p w:rsidR="00622B12" w:rsidRPr="00DF77AD" w:rsidRDefault="00A15BDC" w:rsidP="0052367F">
      <w:pPr>
        <w:rPr>
          <w:lang w:val="en-GB"/>
        </w:rPr>
      </w:pPr>
      <w:r w:rsidRPr="00DF77AD">
        <w:rPr>
          <w:lang w:val="en-GB"/>
        </w:rPr>
        <w:t xml:space="preserve">Quality </w:t>
      </w:r>
      <w:r>
        <w:rPr>
          <w:lang w:val="en-GB"/>
        </w:rPr>
        <w:t>assurance</w:t>
      </w:r>
      <w:r w:rsidRPr="00DF77AD">
        <w:rPr>
          <w:lang w:val="en-GB"/>
        </w:rPr>
        <w:t xml:space="preserve"> </w:t>
      </w:r>
      <w:r>
        <w:rPr>
          <w:lang w:val="en-GB"/>
        </w:rPr>
        <w:t xml:space="preserve">- </w:t>
      </w:r>
      <w:r w:rsidR="00DF77AD">
        <w:rPr>
          <w:lang w:val="en-GB"/>
        </w:rPr>
        <w:t>module</w:t>
      </w:r>
      <w:r w:rsidR="00622B12" w:rsidRPr="00DF77AD">
        <w:rPr>
          <w:lang w:val="en-GB"/>
        </w:rPr>
        <w:t xml:space="preserve"> E</w:t>
      </w:r>
      <w:r w:rsidR="000E24EF" w:rsidRPr="00DF77AD">
        <w:rPr>
          <w:lang w:val="en-GB"/>
        </w:rPr>
        <w:t xml:space="preserve"> or E1</w:t>
      </w:r>
      <w:r w:rsidR="00622B12" w:rsidRPr="00DF77AD">
        <w:rPr>
          <w:lang w:val="en-GB"/>
        </w:rPr>
        <w:tab/>
      </w:r>
      <w:r w:rsidR="00622B12" w:rsidRPr="00DF77AD">
        <w:rPr>
          <w:lang w:val="en-GB"/>
        </w:rPr>
        <w:tab/>
      </w:r>
      <w:r>
        <w:rPr>
          <w:lang w:val="en-GB"/>
        </w:rPr>
        <w:tab/>
      </w:r>
      <w:r w:rsidR="00DF77AD">
        <w:rPr>
          <w:lang w:val="en-GB"/>
        </w:rPr>
        <w:tab/>
      </w:r>
      <w:sdt>
        <w:sdtPr>
          <w:rPr>
            <w:lang w:val="en-GB"/>
          </w:rPr>
          <w:id w:val="1659036384"/>
          <w14:checkbox>
            <w14:checked w14:val="0"/>
            <w14:checkedState w14:val="2612" w14:font="MS Gothic"/>
            <w14:uncheckedState w14:val="2610" w14:font="MS Gothic"/>
          </w14:checkbox>
        </w:sdtPr>
        <w:sdtEndPr/>
        <w:sdtContent>
          <w:r w:rsidR="00622B12" w:rsidRPr="00DF77AD">
            <w:rPr>
              <w:rFonts w:ascii="MS Gothic" w:eastAsia="MS Gothic" w:hAnsi="MS Gothic" w:hint="eastAsia"/>
              <w:lang w:val="en-GB"/>
            </w:rPr>
            <w:t>☐</w:t>
          </w:r>
        </w:sdtContent>
      </w:sdt>
      <w:r w:rsidR="00622B12" w:rsidRPr="00DF77AD">
        <w:rPr>
          <w:lang w:val="en-GB"/>
        </w:rPr>
        <w:tab/>
      </w:r>
      <w:r w:rsidR="00421D08" w:rsidRPr="00DF77AD">
        <w:rPr>
          <w:lang w:val="en-GB"/>
        </w:rPr>
        <w:t>Please fill in pages</w:t>
      </w:r>
      <w:r w:rsidR="00462498" w:rsidRPr="00DF77AD">
        <w:rPr>
          <w:lang w:val="en-GB"/>
        </w:rPr>
        <w:t xml:space="preserve"> </w:t>
      </w:r>
      <w:r w:rsidR="009C7297" w:rsidRPr="00DF77AD">
        <w:rPr>
          <w:lang w:val="en-GB"/>
        </w:rPr>
        <w:t xml:space="preserve">1, 2, </w:t>
      </w:r>
      <w:r w:rsidR="00BD31D0" w:rsidRPr="00DF77AD">
        <w:rPr>
          <w:lang w:val="en-GB"/>
        </w:rPr>
        <w:t>6</w:t>
      </w:r>
      <w:r w:rsidR="009C7297" w:rsidRPr="00DF77AD">
        <w:rPr>
          <w:lang w:val="en-GB"/>
        </w:rPr>
        <w:t xml:space="preserve"> </w:t>
      </w:r>
      <w:r w:rsidR="00421D08" w:rsidRPr="00DF77AD">
        <w:rPr>
          <w:lang w:val="en-GB"/>
        </w:rPr>
        <w:t xml:space="preserve">and </w:t>
      </w:r>
      <w:r w:rsidR="00BD31D0" w:rsidRPr="00DF77AD">
        <w:rPr>
          <w:lang w:val="en-GB"/>
        </w:rPr>
        <w:t>7</w:t>
      </w:r>
    </w:p>
    <w:p w:rsidR="00896500" w:rsidRPr="00DF77AD" w:rsidRDefault="00A15BDC" w:rsidP="0052367F">
      <w:pPr>
        <w:rPr>
          <w:lang w:val="en-GB"/>
        </w:rPr>
      </w:pPr>
      <w:r>
        <w:rPr>
          <w:lang w:val="en-GB"/>
        </w:rPr>
        <w:t>Full</w:t>
      </w:r>
      <w:r w:rsidR="00896500" w:rsidRPr="00DF77AD">
        <w:rPr>
          <w:lang w:val="en-GB"/>
        </w:rPr>
        <w:t xml:space="preserve"> </w:t>
      </w:r>
      <w:r w:rsidR="00DF77AD" w:rsidRPr="00DF77AD">
        <w:rPr>
          <w:lang w:val="en-GB"/>
        </w:rPr>
        <w:t xml:space="preserve">quality </w:t>
      </w:r>
      <w:r w:rsidR="00A05056">
        <w:rPr>
          <w:lang w:val="en-GB"/>
        </w:rPr>
        <w:t>assurance</w:t>
      </w:r>
      <w:r w:rsidR="00896500" w:rsidRPr="00DF77AD">
        <w:rPr>
          <w:lang w:val="en-GB"/>
        </w:rPr>
        <w:t xml:space="preserve"> </w:t>
      </w:r>
      <w:r w:rsidR="00DF77AD" w:rsidRPr="00DF77AD">
        <w:rPr>
          <w:lang w:val="en-GB"/>
        </w:rPr>
        <w:t>m</w:t>
      </w:r>
      <w:r w:rsidR="00896500" w:rsidRPr="00DF77AD">
        <w:rPr>
          <w:lang w:val="en-GB"/>
        </w:rPr>
        <w:t>odul</w:t>
      </w:r>
      <w:r w:rsidR="00DF77AD" w:rsidRPr="00DF77AD">
        <w:rPr>
          <w:lang w:val="en-GB"/>
        </w:rPr>
        <w:t>e</w:t>
      </w:r>
      <w:r w:rsidR="00896500" w:rsidRPr="00DF77AD">
        <w:rPr>
          <w:lang w:val="en-GB"/>
        </w:rPr>
        <w:t xml:space="preserve"> H</w:t>
      </w:r>
      <w:r w:rsidR="00896500" w:rsidRPr="00DF77AD">
        <w:rPr>
          <w:lang w:val="en-GB"/>
        </w:rPr>
        <w:tab/>
      </w:r>
      <w:r>
        <w:rPr>
          <w:lang w:val="en-GB"/>
        </w:rPr>
        <w:tab/>
      </w:r>
      <w:r w:rsidR="000E24EF" w:rsidRPr="00DF77AD">
        <w:rPr>
          <w:lang w:val="en-GB"/>
        </w:rPr>
        <w:tab/>
      </w:r>
      <w:r w:rsidR="00A05056">
        <w:rPr>
          <w:lang w:val="en-GB"/>
        </w:rPr>
        <w:tab/>
      </w:r>
      <w:sdt>
        <w:sdtPr>
          <w:rPr>
            <w:lang w:val="en-GB"/>
          </w:rPr>
          <w:id w:val="1202527901"/>
          <w14:checkbox>
            <w14:checked w14:val="0"/>
            <w14:checkedState w14:val="2612" w14:font="MS Gothic"/>
            <w14:uncheckedState w14:val="2610" w14:font="MS Gothic"/>
          </w14:checkbox>
        </w:sdtPr>
        <w:sdtEndPr/>
        <w:sdtContent>
          <w:r w:rsidR="00896500" w:rsidRPr="00DF77AD">
            <w:rPr>
              <w:rFonts w:ascii="MS Gothic" w:eastAsia="MS Gothic" w:hAnsi="MS Gothic" w:hint="eastAsia"/>
              <w:lang w:val="en-GB"/>
            </w:rPr>
            <w:t>☐</w:t>
          </w:r>
        </w:sdtContent>
      </w:sdt>
      <w:r w:rsidR="0084399E" w:rsidRPr="00DF77AD">
        <w:rPr>
          <w:lang w:val="en-GB"/>
        </w:rPr>
        <w:tab/>
      </w:r>
      <w:r w:rsidR="00421D08" w:rsidRPr="00DF77AD">
        <w:rPr>
          <w:lang w:val="en-GB"/>
        </w:rPr>
        <w:t>Please fill in pages</w:t>
      </w:r>
      <w:r w:rsidR="00462498" w:rsidRPr="00DF77AD">
        <w:rPr>
          <w:lang w:val="en-GB"/>
        </w:rPr>
        <w:t xml:space="preserve"> </w:t>
      </w:r>
      <w:r w:rsidR="009C7297" w:rsidRPr="00DF77AD">
        <w:rPr>
          <w:lang w:val="en-GB"/>
        </w:rPr>
        <w:t xml:space="preserve">1, 2, </w:t>
      </w:r>
      <w:r w:rsidR="00BD31D0" w:rsidRPr="00DF77AD">
        <w:rPr>
          <w:lang w:val="en-GB"/>
        </w:rPr>
        <w:t>6</w:t>
      </w:r>
      <w:r w:rsidR="009C7297" w:rsidRPr="00DF77AD">
        <w:rPr>
          <w:lang w:val="en-GB"/>
        </w:rPr>
        <w:t xml:space="preserve"> </w:t>
      </w:r>
      <w:r w:rsidR="00421D08" w:rsidRPr="00DF77AD">
        <w:rPr>
          <w:lang w:val="en-GB"/>
        </w:rPr>
        <w:t xml:space="preserve">and </w:t>
      </w:r>
      <w:r w:rsidR="00BD31D0" w:rsidRPr="00DF77AD">
        <w:rPr>
          <w:lang w:val="en-GB"/>
        </w:rPr>
        <w:t>7</w:t>
      </w:r>
    </w:p>
    <w:p w:rsidR="00970EB4" w:rsidRPr="00DF77AD" w:rsidRDefault="00A15BDC" w:rsidP="0052367F">
      <w:pPr>
        <w:rPr>
          <w:lang w:val="en-GB"/>
        </w:rPr>
      </w:pPr>
      <w:r>
        <w:rPr>
          <w:lang w:val="en-GB"/>
        </w:rPr>
        <w:t>Full q</w:t>
      </w:r>
      <w:r w:rsidR="00DF77AD" w:rsidRPr="00DF77AD">
        <w:rPr>
          <w:lang w:val="en-GB"/>
        </w:rPr>
        <w:t xml:space="preserve">uality </w:t>
      </w:r>
      <w:r w:rsidR="00A05056">
        <w:rPr>
          <w:lang w:val="en-GB"/>
        </w:rPr>
        <w:t>assurance</w:t>
      </w:r>
      <w:r w:rsidR="00896500" w:rsidRPr="00DF77AD">
        <w:rPr>
          <w:lang w:val="en-GB"/>
        </w:rPr>
        <w:t xml:space="preserve"> </w:t>
      </w:r>
      <w:r>
        <w:rPr>
          <w:lang w:val="en-GB"/>
        </w:rPr>
        <w:t>plus design</w:t>
      </w:r>
      <w:r w:rsidR="00DF77AD">
        <w:rPr>
          <w:lang w:val="en-GB"/>
        </w:rPr>
        <w:t xml:space="preserve"> examination</w:t>
      </w:r>
      <w:r w:rsidR="00896500" w:rsidRPr="00DF77AD">
        <w:rPr>
          <w:lang w:val="en-GB"/>
        </w:rPr>
        <w:t xml:space="preserve"> </w:t>
      </w:r>
      <w:r>
        <w:rPr>
          <w:lang w:val="en-GB"/>
        </w:rPr>
        <w:t xml:space="preserve">- </w:t>
      </w:r>
      <w:r w:rsidR="00DF77AD">
        <w:rPr>
          <w:lang w:val="en-GB"/>
        </w:rPr>
        <w:t>m</w:t>
      </w:r>
      <w:r w:rsidR="00896500" w:rsidRPr="00DF77AD">
        <w:rPr>
          <w:lang w:val="en-GB"/>
        </w:rPr>
        <w:t>odul</w:t>
      </w:r>
      <w:r w:rsidR="00DF77AD">
        <w:rPr>
          <w:lang w:val="en-GB"/>
        </w:rPr>
        <w:t>e</w:t>
      </w:r>
      <w:r w:rsidR="00896500" w:rsidRPr="00DF77AD">
        <w:rPr>
          <w:lang w:val="en-GB"/>
        </w:rPr>
        <w:t xml:space="preserve"> H1</w:t>
      </w:r>
      <w:r w:rsidR="000E24EF" w:rsidRPr="00DF77AD">
        <w:rPr>
          <w:lang w:val="en-GB"/>
        </w:rPr>
        <w:tab/>
      </w:r>
      <w:sdt>
        <w:sdtPr>
          <w:rPr>
            <w:lang w:val="en-GB"/>
          </w:rPr>
          <w:id w:val="-67046635"/>
          <w14:checkbox>
            <w14:checked w14:val="0"/>
            <w14:checkedState w14:val="2612" w14:font="MS Gothic"/>
            <w14:uncheckedState w14:val="2610" w14:font="MS Gothic"/>
          </w14:checkbox>
        </w:sdtPr>
        <w:sdtEndPr/>
        <w:sdtContent>
          <w:r w:rsidR="008C07DA" w:rsidRPr="00DF77AD">
            <w:rPr>
              <w:rFonts w:ascii="MS Gothic" w:eastAsia="MS Gothic" w:hAnsi="MS Gothic" w:hint="eastAsia"/>
              <w:lang w:val="en-GB"/>
            </w:rPr>
            <w:t>☐</w:t>
          </w:r>
        </w:sdtContent>
      </w:sdt>
      <w:r w:rsidR="0084399E" w:rsidRPr="00DF77AD">
        <w:rPr>
          <w:lang w:val="en-GB"/>
        </w:rPr>
        <w:tab/>
      </w:r>
      <w:r w:rsidR="00421D08" w:rsidRPr="00DF77AD">
        <w:rPr>
          <w:lang w:val="en-GB"/>
        </w:rPr>
        <w:t>Please fill in pages</w:t>
      </w:r>
      <w:r w:rsidR="00462498" w:rsidRPr="00DF77AD">
        <w:rPr>
          <w:lang w:val="en-GB"/>
        </w:rPr>
        <w:t xml:space="preserve"> </w:t>
      </w:r>
      <w:r w:rsidR="009C7297" w:rsidRPr="00DF77AD">
        <w:rPr>
          <w:lang w:val="en-GB"/>
        </w:rPr>
        <w:t xml:space="preserve">1, 2, </w:t>
      </w:r>
      <w:r w:rsidR="00BD31D0" w:rsidRPr="00DF77AD">
        <w:rPr>
          <w:lang w:val="en-GB"/>
        </w:rPr>
        <w:t>6</w:t>
      </w:r>
      <w:r w:rsidR="009C7297" w:rsidRPr="00DF77AD">
        <w:rPr>
          <w:lang w:val="en-GB"/>
        </w:rPr>
        <w:t xml:space="preserve"> </w:t>
      </w:r>
      <w:r w:rsidR="00421D08" w:rsidRPr="00DF77AD">
        <w:rPr>
          <w:lang w:val="en-GB"/>
        </w:rPr>
        <w:t xml:space="preserve">and </w:t>
      </w:r>
      <w:r w:rsidR="00BD31D0" w:rsidRPr="00DF77AD">
        <w:rPr>
          <w:lang w:val="en-GB"/>
        </w:rPr>
        <w:t>7</w:t>
      </w:r>
    </w:p>
    <w:tbl>
      <w:tblPr>
        <w:tblpPr w:leftFromText="142" w:rightFromText="142" w:vertAnchor="text" w:horzAnchor="margin" w:tblpY="361"/>
        <w:tblW w:w="9923" w:type="dxa"/>
        <w:tblCellMar>
          <w:left w:w="0" w:type="dxa"/>
          <w:right w:w="0" w:type="dxa"/>
        </w:tblCellMar>
        <w:tblLook w:val="0000" w:firstRow="0" w:lastRow="0" w:firstColumn="0" w:lastColumn="0" w:noHBand="0" w:noVBand="0"/>
      </w:tblPr>
      <w:tblGrid>
        <w:gridCol w:w="6227"/>
        <w:gridCol w:w="3696"/>
      </w:tblGrid>
      <w:tr w:rsidR="00F203A1" w:rsidRPr="00D35C19" w:rsidTr="00B96800">
        <w:trPr>
          <w:trHeight w:val="443"/>
        </w:trPr>
        <w:tc>
          <w:tcPr>
            <w:tcW w:w="6227" w:type="dxa"/>
            <w:tcBorders>
              <w:top w:val="single" w:sz="8" w:space="0" w:color="auto"/>
              <w:left w:val="single" w:sz="8" w:space="0" w:color="000000"/>
              <w:bottom w:val="single" w:sz="8" w:space="0" w:color="000000"/>
              <w:right w:val="single" w:sz="8" w:space="0" w:color="000000"/>
            </w:tcBorders>
            <w:tcMar>
              <w:top w:w="56" w:type="dxa"/>
              <w:left w:w="56" w:type="dxa"/>
              <w:bottom w:w="56" w:type="dxa"/>
              <w:right w:w="56" w:type="dxa"/>
            </w:tcMar>
          </w:tcPr>
          <w:p w:rsidR="00F203A1" w:rsidRPr="00EC14D0" w:rsidRDefault="005640BA" w:rsidP="00F203A1">
            <w:pPr>
              <w:rPr>
                <w:b/>
                <w:lang w:val="en-GB"/>
              </w:rPr>
            </w:pPr>
            <w:r w:rsidRPr="00EC14D0">
              <w:rPr>
                <w:b/>
                <w:lang w:val="en-GB"/>
              </w:rPr>
              <w:t>Manufacturer</w:t>
            </w:r>
            <w:r w:rsidR="005C615B" w:rsidRPr="00EC14D0">
              <w:rPr>
                <w:b/>
                <w:lang w:val="en-GB"/>
              </w:rPr>
              <w:t>:</w:t>
            </w:r>
          </w:p>
          <w:p w:rsidR="00B96800" w:rsidRPr="00EC14D0" w:rsidRDefault="00B96800" w:rsidP="00B96800">
            <w:pPr>
              <w:rPr>
                <w:rFonts w:cstheme="minorHAnsi"/>
                <w:bCs/>
                <w:kern w:val="28"/>
                <w:szCs w:val="23"/>
                <w:lang w:val="en-GB"/>
              </w:rPr>
            </w:pPr>
            <w:r w:rsidRPr="00EC14D0">
              <w:rPr>
                <w:rFonts w:cstheme="minorHAnsi"/>
                <w:bCs/>
                <w:kern w:val="28"/>
                <w:szCs w:val="23"/>
                <w:lang w:val="en-GB"/>
              </w:rPr>
              <w:t>Name</w:t>
            </w:r>
            <w:r w:rsidR="002E6ABA" w:rsidRPr="00EC14D0">
              <w:rPr>
                <w:rFonts w:cstheme="minorHAnsi"/>
                <w:bCs/>
                <w:kern w:val="28"/>
                <w:szCs w:val="23"/>
                <w:lang w:val="en-GB"/>
              </w:rPr>
              <w:t>*</w:t>
            </w:r>
            <w:r w:rsidRPr="00EC14D0">
              <w:rPr>
                <w:rFonts w:cstheme="minorHAnsi"/>
                <w:bCs/>
                <w:kern w:val="28"/>
                <w:szCs w:val="23"/>
                <w:lang w:val="en-GB"/>
              </w:rPr>
              <w:t xml:space="preserve">: </w:t>
            </w:r>
          </w:p>
          <w:p w:rsidR="002A58C5" w:rsidRPr="00EC14D0" w:rsidRDefault="002A58C5" w:rsidP="00B96800">
            <w:pPr>
              <w:rPr>
                <w:noProof/>
                <w:color w:val="A6A6A6" w:themeColor="background1" w:themeShade="A6"/>
                <w:lang w:val="en-GB"/>
              </w:rPr>
            </w:pPr>
          </w:p>
          <w:p w:rsidR="00B96800" w:rsidRPr="0001685B" w:rsidRDefault="002B022B" w:rsidP="00B96800">
            <w:pPr>
              <w:rPr>
                <w:rFonts w:cstheme="minorHAnsi"/>
                <w:bCs/>
                <w:szCs w:val="23"/>
                <w:lang w:val="en-GB"/>
              </w:rPr>
            </w:pPr>
            <w:r w:rsidRPr="0001685B">
              <w:rPr>
                <w:rFonts w:cstheme="minorHAnsi"/>
                <w:bCs/>
                <w:szCs w:val="23"/>
                <w:lang w:val="en-GB"/>
              </w:rPr>
              <w:t>Street</w:t>
            </w:r>
            <w:r w:rsidR="003B79C1">
              <w:rPr>
                <w:rFonts w:cstheme="minorHAnsi"/>
                <w:bCs/>
                <w:szCs w:val="23"/>
                <w:lang w:val="en-GB"/>
              </w:rPr>
              <w:t xml:space="preserve"> address</w:t>
            </w:r>
            <w:r w:rsidR="002E6ABA" w:rsidRPr="0001685B">
              <w:rPr>
                <w:rFonts w:cstheme="minorHAnsi"/>
                <w:bCs/>
                <w:szCs w:val="23"/>
                <w:lang w:val="en-GB"/>
              </w:rPr>
              <w:t>*</w:t>
            </w:r>
            <w:r w:rsidR="00B96800" w:rsidRPr="0001685B">
              <w:rPr>
                <w:rFonts w:cstheme="minorHAnsi"/>
                <w:bCs/>
                <w:szCs w:val="23"/>
                <w:lang w:val="en-GB"/>
              </w:rPr>
              <w:t xml:space="preserve">: </w:t>
            </w:r>
          </w:p>
          <w:p w:rsidR="00B96800" w:rsidRPr="0001685B" w:rsidRDefault="00B96800" w:rsidP="00B96800">
            <w:pPr>
              <w:rPr>
                <w:rFonts w:cstheme="minorHAnsi"/>
                <w:bCs/>
                <w:szCs w:val="23"/>
                <w:lang w:val="en-GB"/>
              </w:rPr>
            </w:pPr>
          </w:p>
          <w:p w:rsidR="00B96800" w:rsidRPr="0001685B" w:rsidRDefault="0001685B" w:rsidP="00B96800">
            <w:pPr>
              <w:rPr>
                <w:rFonts w:cstheme="minorHAnsi"/>
                <w:bCs/>
                <w:szCs w:val="23"/>
                <w:lang w:val="en-GB"/>
              </w:rPr>
            </w:pPr>
            <w:r>
              <w:rPr>
                <w:rFonts w:cstheme="minorHAnsi"/>
                <w:bCs/>
                <w:szCs w:val="23"/>
                <w:lang w:val="en-GB"/>
              </w:rPr>
              <w:t xml:space="preserve">Postal / </w:t>
            </w:r>
            <w:r w:rsidR="002B022B" w:rsidRPr="0001685B">
              <w:rPr>
                <w:rFonts w:cstheme="minorHAnsi"/>
                <w:bCs/>
                <w:szCs w:val="23"/>
                <w:lang w:val="en-GB"/>
              </w:rPr>
              <w:t>ZIP</w:t>
            </w:r>
            <w:r>
              <w:rPr>
                <w:rFonts w:cstheme="minorHAnsi"/>
                <w:bCs/>
                <w:szCs w:val="23"/>
                <w:lang w:val="en-GB"/>
              </w:rPr>
              <w:t xml:space="preserve"> Code</w:t>
            </w:r>
            <w:r w:rsidR="002E6ABA" w:rsidRPr="0001685B">
              <w:rPr>
                <w:rFonts w:cstheme="minorHAnsi"/>
                <w:bCs/>
                <w:szCs w:val="23"/>
                <w:lang w:val="en-GB"/>
              </w:rPr>
              <w:t>*</w:t>
            </w:r>
            <w:r w:rsidR="00B96800" w:rsidRPr="0001685B">
              <w:rPr>
                <w:rFonts w:cstheme="minorHAnsi"/>
                <w:bCs/>
                <w:szCs w:val="23"/>
                <w:lang w:val="en-GB"/>
              </w:rPr>
              <w:t xml:space="preserve">: </w:t>
            </w:r>
          </w:p>
          <w:p w:rsidR="00B96800" w:rsidRPr="0001685B" w:rsidRDefault="00B94576" w:rsidP="00B96800">
            <w:pPr>
              <w:rPr>
                <w:noProof/>
                <w:color w:val="A6A6A6" w:themeColor="background1" w:themeShade="A6"/>
                <w:lang w:val="en-GB"/>
              </w:rPr>
            </w:pPr>
            <w:r w:rsidRPr="0001685B">
              <w:rPr>
                <w:rFonts w:cstheme="minorHAnsi"/>
                <w:bCs/>
                <w:szCs w:val="23"/>
                <w:lang w:val="en-GB"/>
              </w:rPr>
              <w:t>City</w:t>
            </w:r>
            <w:r w:rsidR="002E6ABA" w:rsidRPr="0001685B">
              <w:rPr>
                <w:rFonts w:cstheme="minorHAnsi"/>
                <w:bCs/>
                <w:szCs w:val="23"/>
                <w:lang w:val="en-GB"/>
              </w:rPr>
              <w:t>*</w:t>
            </w:r>
            <w:r w:rsidR="00B96800" w:rsidRPr="0001685B">
              <w:rPr>
                <w:rFonts w:cstheme="minorHAnsi"/>
                <w:bCs/>
                <w:szCs w:val="23"/>
                <w:lang w:val="en-GB"/>
              </w:rPr>
              <w:t xml:space="preserve">: </w:t>
            </w:r>
          </w:p>
          <w:p w:rsidR="000E24EF" w:rsidRPr="00EC14D0" w:rsidRDefault="0001685B" w:rsidP="00F203A1">
            <w:pPr>
              <w:rPr>
                <w:rFonts w:cstheme="minorHAnsi"/>
                <w:bCs/>
                <w:szCs w:val="23"/>
                <w:lang w:val="en-GB"/>
              </w:rPr>
            </w:pPr>
            <w:r w:rsidRPr="00EC14D0">
              <w:rPr>
                <w:rFonts w:cstheme="minorHAnsi"/>
                <w:bCs/>
                <w:szCs w:val="23"/>
                <w:lang w:val="en-GB"/>
              </w:rPr>
              <w:t>Country</w:t>
            </w:r>
            <w:r w:rsidR="002E6ABA" w:rsidRPr="00EC14D0">
              <w:rPr>
                <w:rFonts w:cstheme="minorHAnsi"/>
                <w:bCs/>
                <w:szCs w:val="23"/>
                <w:lang w:val="en-GB"/>
              </w:rPr>
              <w:t>*</w:t>
            </w:r>
            <w:r w:rsidR="00B96800" w:rsidRPr="00EC14D0">
              <w:rPr>
                <w:rFonts w:cstheme="minorHAnsi"/>
                <w:bCs/>
                <w:szCs w:val="23"/>
                <w:lang w:val="en-GB"/>
              </w:rPr>
              <w:t xml:space="preserve">: </w:t>
            </w:r>
          </w:p>
          <w:p w:rsidR="002E6ABA" w:rsidRPr="00065BCF" w:rsidRDefault="002E6ABA" w:rsidP="00F203A1">
            <w:pPr>
              <w:rPr>
                <w:rFonts w:cstheme="minorHAnsi"/>
                <w:bCs/>
                <w:kern w:val="28"/>
                <w:szCs w:val="23"/>
              </w:rPr>
            </w:pPr>
            <w:r>
              <w:rPr>
                <w:rFonts w:cstheme="minorHAnsi"/>
                <w:bCs/>
                <w:kern w:val="28"/>
                <w:szCs w:val="23"/>
              </w:rPr>
              <w:t>E</w:t>
            </w:r>
            <w:r w:rsidR="003E79B9">
              <w:rPr>
                <w:rFonts w:cstheme="minorHAnsi"/>
                <w:bCs/>
                <w:kern w:val="28"/>
                <w:szCs w:val="23"/>
              </w:rPr>
              <w:t>-</w:t>
            </w:r>
            <w:r w:rsidR="0001685B">
              <w:rPr>
                <w:rFonts w:cstheme="minorHAnsi"/>
                <w:bCs/>
                <w:kern w:val="28"/>
                <w:szCs w:val="23"/>
              </w:rPr>
              <w:t>m</w:t>
            </w:r>
            <w:r>
              <w:rPr>
                <w:rFonts w:cstheme="minorHAnsi"/>
                <w:bCs/>
                <w:kern w:val="28"/>
                <w:szCs w:val="23"/>
              </w:rPr>
              <w:t>ail</w:t>
            </w:r>
            <w:r w:rsidR="00D4410B">
              <w:rPr>
                <w:rFonts w:cstheme="minorHAnsi"/>
                <w:bCs/>
                <w:kern w:val="28"/>
                <w:szCs w:val="23"/>
              </w:rPr>
              <w:t>*</w:t>
            </w:r>
            <w:r>
              <w:rPr>
                <w:rFonts w:cstheme="minorHAnsi"/>
                <w:bCs/>
                <w:kern w:val="28"/>
                <w:szCs w:val="23"/>
              </w:rPr>
              <w:t>:</w:t>
            </w:r>
          </w:p>
        </w:tc>
        <w:tc>
          <w:tcPr>
            <w:tcW w:w="3696" w:type="dxa"/>
            <w:tcBorders>
              <w:top w:val="single" w:sz="8" w:space="0" w:color="auto"/>
              <w:left w:val="single" w:sz="8" w:space="0" w:color="000000"/>
              <w:bottom w:val="single" w:sz="8" w:space="0" w:color="000000"/>
              <w:right w:val="single" w:sz="8" w:space="0" w:color="000000"/>
            </w:tcBorders>
            <w:tcMar>
              <w:top w:w="56" w:type="dxa"/>
              <w:left w:w="56" w:type="dxa"/>
              <w:bottom w:w="56" w:type="dxa"/>
              <w:right w:w="56" w:type="dxa"/>
            </w:tcMar>
          </w:tcPr>
          <w:p w:rsidR="00B96800" w:rsidRPr="003B79C1" w:rsidRDefault="0001685B" w:rsidP="00F203A1">
            <w:pPr>
              <w:rPr>
                <w:rFonts w:cstheme="minorHAnsi"/>
                <w:szCs w:val="23"/>
                <w:lang w:val="en-GB"/>
              </w:rPr>
            </w:pPr>
            <w:r w:rsidRPr="003B79C1">
              <w:rPr>
                <w:rFonts w:cstheme="minorHAnsi"/>
                <w:szCs w:val="23"/>
                <w:lang w:val="en-GB"/>
              </w:rPr>
              <w:t>Contact</w:t>
            </w:r>
            <w:r w:rsidR="003B79C1" w:rsidRPr="003B79C1">
              <w:rPr>
                <w:rFonts w:cstheme="minorHAnsi"/>
                <w:szCs w:val="23"/>
                <w:lang w:val="en-GB"/>
              </w:rPr>
              <w:t xml:space="preserve"> person</w:t>
            </w:r>
            <w:r w:rsidR="00B96800" w:rsidRPr="003B79C1">
              <w:rPr>
                <w:rFonts w:cstheme="minorHAnsi"/>
                <w:szCs w:val="23"/>
                <w:lang w:val="en-GB"/>
              </w:rPr>
              <w:t>:</w:t>
            </w:r>
          </w:p>
          <w:p w:rsidR="00B96800" w:rsidRPr="003B79C1" w:rsidRDefault="00B96800" w:rsidP="00F203A1">
            <w:pPr>
              <w:rPr>
                <w:rFonts w:cstheme="minorHAnsi"/>
                <w:bCs/>
                <w:szCs w:val="23"/>
                <w:lang w:val="en-GB"/>
              </w:rPr>
            </w:pPr>
          </w:p>
          <w:p w:rsidR="00B96800" w:rsidRPr="003B79C1" w:rsidRDefault="0001685B" w:rsidP="00F203A1">
            <w:pPr>
              <w:rPr>
                <w:rFonts w:cstheme="minorHAnsi"/>
                <w:bCs/>
                <w:szCs w:val="23"/>
                <w:lang w:val="en-GB"/>
              </w:rPr>
            </w:pPr>
            <w:r w:rsidRPr="003B79C1">
              <w:rPr>
                <w:rFonts w:cstheme="minorHAnsi"/>
                <w:bCs/>
                <w:szCs w:val="23"/>
                <w:lang w:val="en-GB"/>
              </w:rPr>
              <w:t>Phone</w:t>
            </w:r>
            <w:r w:rsidR="00F203A1" w:rsidRPr="003B79C1">
              <w:rPr>
                <w:rFonts w:cstheme="minorHAnsi"/>
                <w:bCs/>
                <w:szCs w:val="23"/>
                <w:lang w:val="en-GB"/>
              </w:rPr>
              <w:t>:</w:t>
            </w:r>
          </w:p>
          <w:p w:rsidR="00B96800" w:rsidRPr="003B79C1" w:rsidRDefault="0001685B" w:rsidP="00B96800">
            <w:pPr>
              <w:rPr>
                <w:rFonts w:cstheme="minorHAnsi"/>
                <w:bCs/>
                <w:szCs w:val="23"/>
                <w:lang w:val="en-GB"/>
              </w:rPr>
            </w:pPr>
            <w:r w:rsidRPr="003B79C1">
              <w:rPr>
                <w:rFonts w:cstheme="minorHAnsi"/>
                <w:bCs/>
                <w:kern w:val="28"/>
                <w:szCs w:val="23"/>
                <w:lang w:val="en-GB"/>
              </w:rPr>
              <w:t>E</w:t>
            </w:r>
            <w:r w:rsidR="003E79B9" w:rsidRPr="003B79C1">
              <w:rPr>
                <w:rFonts w:cstheme="minorHAnsi"/>
                <w:bCs/>
                <w:kern w:val="28"/>
                <w:szCs w:val="23"/>
                <w:lang w:val="en-GB"/>
              </w:rPr>
              <w:t>-</w:t>
            </w:r>
            <w:r w:rsidRPr="003B79C1">
              <w:rPr>
                <w:rFonts w:cstheme="minorHAnsi"/>
                <w:bCs/>
                <w:kern w:val="28"/>
                <w:szCs w:val="23"/>
                <w:lang w:val="en-GB"/>
              </w:rPr>
              <w:t>mail</w:t>
            </w:r>
            <w:r w:rsidR="00B96800" w:rsidRPr="003B79C1">
              <w:rPr>
                <w:rFonts w:cstheme="minorHAnsi"/>
                <w:bCs/>
                <w:szCs w:val="23"/>
                <w:lang w:val="en-GB"/>
              </w:rPr>
              <w:t>:</w:t>
            </w:r>
          </w:p>
          <w:p w:rsidR="00F203A1" w:rsidRPr="003B79C1" w:rsidRDefault="00F203A1" w:rsidP="00F203A1">
            <w:pPr>
              <w:rPr>
                <w:rFonts w:cstheme="minorHAnsi"/>
                <w:szCs w:val="23"/>
                <w:lang w:val="en-GB"/>
              </w:rPr>
            </w:pPr>
          </w:p>
          <w:p w:rsidR="000E24EF" w:rsidRPr="003B79C1" w:rsidRDefault="000E24EF" w:rsidP="00F203A1">
            <w:pPr>
              <w:rPr>
                <w:rFonts w:cstheme="minorHAnsi"/>
                <w:bCs/>
                <w:kern w:val="28"/>
                <w:szCs w:val="23"/>
                <w:lang w:val="en-GB"/>
              </w:rPr>
            </w:pPr>
          </w:p>
        </w:tc>
      </w:tr>
      <w:tr w:rsidR="00683870" w:rsidRPr="00D35C19" w:rsidTr="00B96800">
        <w:trPr>
          <w:trHeight w:val="443"/>
        </w:trPr>
        <w:tc>
          <w:tcPr>
            <w:tcW w:w="6227"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tcPr>
          <w:p w:rsidR="00683870" w:rsidRPr="00EC14D0" w:rsidRDefault="006C3805" w:rsidP="00683870">
            <w:pPr>
              <w:rPr>
                <w:rFonts w:cstheme="minorHAnsi"/>
                <w:b/>
                <w:bCs/>
                <w:szCs w:val="23"/>
                <w:lang w:val="en-GB"/>
              </w:rPr>
            </w:pPr>
            <w:r w:rsidRPr="00EC14D0">
              <w:rPr>
                <w:rFonts w:cstheme="minorHAnsi"/>
                <w:b/>
                <w:bCs/>
                <w:szCs w:val="23"/>
                <w:lang w:val="en-GB"/>
              </w:rPr>
              <w:t>Authori</w:t>
            </w:r>
            <w:r w:rsidR="00A05056">
              <w:rPr>
                <w:rFonts w:cstheme="minorHAnsi"/>
                <w:b/>
                <w:bCs/>
                <w:szCs w:val="23"/>
                <w:lang w:val="en-GB"/>
              </w:rPr>
              <w:t>s</w:t>
            </w:r>
            <w:r w:rsidRPr="00EC14D0">
              <w:rPr>
                <w:rFonts w:cstheme="minorHAnsi"/>
                <w:b/>
                <w:bCs/>
                <w:szCs w:val="23"/>
                <w:lang w:val="en-GB"/>
              </w:rPr>
              <w:t xml:space="preserve">ed </w:t>
            </w:r>
            <w:r w:rsidR="00A05056">
              <w:rPr>
                <w:rFonts w:cstheme="minorHAnsi"/>
                <w:b/>
                <w:bCs/>
                <w:szCs w:val="23"/>
                <w:lang w:val="en-GB"/>
              </w:rPr>
              <w:t>representative</w:t>
            </w:r>
            <w:r w:rsidR="00683870" w:rsidRPr="00EC14D0">
              <w:rPr>
                <w:rFonts w:cstheme="minorHAnsi"/>
                <w:b/>
                <w:bCs/>
                <w:szCs w:val="23"/>
                <w:lang w:val="en-GB"/>
              </w:rPr>
              <w:t xml:space="preserve">: </w:t>
            </w:r>
          </w:p>
          <w:p w:rsidR="00683870" w:rsidRPr="00EC14D0" w:rsidRDefault="00683870" w:rsidP="00683870">
            <w:pPr>
              <w:rPr>
                <w:rFonts w:cstheme="minorHAnsi"/>
                <w:bCs/>
                <w:kern w:val="28"/>
                <w:szCs w:val="23"/>
                <w:lang w:val="en-GB"/>
              </w:rPr>
            </w:pPr>
            <w:r w:rsidRPr="00EC14D0">
              <w:rPr>
                <w:rFonts w:cstheme="minorHAnsi"/>
                <w:bCs/>
                <w:kern w:val="28"/>
                <w:szCs w:val="23"/>
                <w:lang w:val="en-GB"/>
              </w:rPr>
              <w:t xml:space="preserve">Name: </w:t>
            </w:r>
          </w:p>
          <w:p w:rsidR="00683870" w:rsidRPr="00EC14D0" w:rsidRDefault="00683870" w:rsidP="00683870">
            <w:pPr>
              <w:rPr>
                <w:rFonts w:cstheme="minorHAnsi"/>
                <w:bCs/>
                <w:szCs w:val="23"/>
                <w:lang w:val="en-GB"/>
              </w:rPr>
            </w:pPr>
          </w:p>
          <w:p w:rsidR="00683870" w:rsidRPr="0001685B" w:rsidRDefault="0001685B" w:rsidP="00683870">
            <w:pPr>
              <w:rPr>
                <w:rFonts w:cstheme="minorHAnsi"/>
                <w:bCs/>
                <w:szCs w:val="23"/>
                <w:lang w:val="en-GB"/>
              </w:rPr>
            </w:pPr>
            <w:r w:rsidRPr="0001685B">
              <w:rPr>
                <w:rFonts w:cstheme="minorHAnsi"/>
                <w:bCs/>
                <w:szCs w:val="23"/>
                <w:lang w:val="en-GB"/>
              </w:rPr>
              <w:t>Stree</w:t>
            </w:r>
            <w:r w:rsidR="003B79C1">
              <w:rPr>
                <w:rFonts w:cstheme="minorHAnsi"/>
                <w:bCs/>
                <w:szCs w:val="23"/>
                <w:lang w:val="en-GB"/>
              </w:rPr>
              <w:t>t address</w:t>
            </w:r>
            <w:r w:rsidR="00683870" w:rsidRPr="0001685B">
              <w:rPr>
                <w:rFonts w:cstheme="minorHAnsi"/>
                <w:bCs/>
                <w:szCs w:val="23"/>
                <w:lang w:val="en-GB"/>
              </w:rPr>
              <w:t xml:space="preserve">: </w:t>
            </w:r>
          </w:p>
          <w:p w:rsidR="00683870" w:rsidRPr="0001685B" w:rsidRDefault="00683870" w:rsidP="00683870">
            <w:pPr>
              <w:rPr>
                <w:rFonts w:cstheme="minorHAnsi"/>
                <w:bCs/>
                <w:szCs w:val="23"/>
                <w:lang w:val="en-GB"/>
              </w:rPr>
            </w:pPr>
          </w:p>
          <w:p w:rsidR="00683870" w:rsidRPr="0001685B" w:rsidRDefault="0001685B" w:rsidP="00683870">
            <w:pPr>
              <w:rPr>
                <w:rFonts w:cstheme="minorHAnsi"/>
                <w:bCs/>
                <w:szCs w:val="23"/>
                <w:lang w:val="en-GB"/>
              </w:rPr>
            </w:pPr>
            <w:r>
              <w:rPr>
                <w:rFonts w:cstheme="minorHAnsi"/>
                <w:bCs/>
                <w:szCs w:val="23"/>
                <w:lang w:val="en-GB"/>
              </w:rPr>
              <w:t xml:space="preserve">Postal / </w:t>
            </w:r>
            <w:r w:rsidRPr="0001685B">
              <w:rPr>
                <w:rFonts w:cstheme="minorHAnsi"/>
                <w:bCs/>
                <w:szCs w:val="23"/>
                <w:lang w:val="en-GB"/>
              </w:rPr>
              <w:t>ZIP</w:t>
            </w:r>
            <w:r>
              <w:rPr>
                <w:rFonts w:cstheme="minorHAnsi"/>
                <w:bCs/>
                <w:szCs w:val="23"/>
                <w:lang w:val="en-GB"/>
              </w:rPr>
              <w:t xml:space="preserve"> Code</w:t>
            </w:r>
            <w:r w:rsidR="00683870" w:rsidRPr="0001685B">
              <w:rPr>
                <w:rFonts w:cstheme="minorHAnsi"/>
                <w:bCs/>
                <w:szCs w:val="23"/>
                <w:lang w:val="en-GB"/>
              </w:rPr>
              <w:t xml:space="preserve">: </w:t>
            </w:r>
          </w:p>
          <w:p w:rsidR="00683870" w:rsidRPr="00EC14D0" w:rsidRDefault="0001685B" w:rsidP="00683870">
            <w:pPr>
              <w:rPr>
                <w:noProof/>
                <w:color w:val="A6A6A6" w:themeColor="background1" w:themeShade="A6"/>
                <w:lang w:val="en-GB"/>
              </w:rPr>
            </w:pPr>
            <w:r w:rsidRPr="00EC14D0">
              <w:rPr>
                <w:rFonts w:cstheme="minorHAnsi"/>
                <w:bCs/>
                <w:szCs w:val="23"/>
                <w:lang w:val="en-GB"/>
              </w:rPr>
              <w:t>City</w:t>
            </w:r>
            <w:r w:rsidR="00683870" w:rsidRPr="00EC14D0">
              <w:rPr>
                <w:rFonts w:cstheme="minorHAnsi"/>
                <w:bCs/>
                <w:szCs w:val="23"/>
                <w:lang w:val="en-GB"/>
              </w:rPr>
              <w:t xml:space="preserve">: </w:t>
            </w:r>
          </w:p>
          <w:p w:rsidR="00683870" w:rsidRPr="00EC14D0" w:rsidRDefault="0001685B" w:rsidP="00683870">
            <w:pPr>
              <w:rPr>
                <w:rFonts w:cstheme="minorHAnsi"/>
                <w:bCs/>
                <w:kern w:val="28"/>
                <w:szCs w:val="23"/>
                <w:lang w:val="en-GB"/>
              </w:rPr>
            </w:pPr>
            <w:r w:rsidRPr="00EC14D0">
              <w:rPr>
                <w:rFonts w:cstheme="minorHAnsi"/>
                <w:bCs/>
                <w:szCs w:val="23"/>
                <w:lang w:val="en-GB"/>
              </w:rPr>
              <w:t>Country</w:t>
            </w:r>
            <w:r w:rsidR="00683870" w:rsidRPr="00EC14D0">
              <w:rPr>
                <w:rFonts w:cstheme="minorHAnsi"/>
                <w:bCs/>
                <w:szCs w:val="23"/>
                <w:lang w:val="en-GB"/>
              </w:rPr>
              <w:t xml:space="preserve">: </w:t>
            </w:r>
          </w:p>
        </w:tc>
        <w:tc>
          <w:tcPr>
            <w:tcW w:w="3696" w:type="dxa"/>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tcPr>
          <w:p w:rsidR="00683870" w:rsidRPr="003B79C1" w:rsidRDefault="006C3805" w:rsidP="00683870">
            <w:pPr>
              <w:rPr>
                <w:rFonts w:cstheme="minorHAnsi"/>
                <w:szCs w:val="23"/>
                <w:lang w:val="en-GB"/>
              </w:rPr>
            </w:pPr>
            <w:r w:rsidRPr="003B79C1">
              <w:rPr>
                <w:rFonts w:cstheme="minorHAnsi"/>
                <w:szCs w:val="23"/>
                <w:lang w:val="en-GB"/>
              </w:rPr>
              <w:t>Contact</w:t>
            </w:r>
            <w:r w:rsidR="003B79C1" w:rsidRPr="003B79C1">
              <w:rPr>
                <w:rFonts w:cstheme="minorHAnsi"/>
                <w:szCs w:val="23"/>
                <w:lang w:val="en-GB"/>
              </w:rPr>
              <w:t xml:space="preserve"> person</w:t>
            </w:r>
            <w:r w:rsidR="00683870" w:rsidRPr="003B79C1">
              <w:rPr>
                <w:rFonts w:cstheme="minorHAnsi"/>
                <w:szCs w:val="23"/>
                <w:lang w:val="en-GB"/>
              </w:rPr>
              <w:t>:</w:t>
            </w:r>
          </w:p>
          <w:p w:rsidR="00683870" w:rsidRPr="003B79C1" w:rsidRDefault="00683870" w:rsidP="00683870">
            <w:pPr>
              <w:rPr>
                <w:rFonts w:cstheme="minorHAnsi"/>
                <w:bCs/>
                <w:szCs w:val="23"/>
                <w:lang w:val="en-GB"/>
              </w:rPr>
            </w:pPr>
          </w:p>
          <w:p w:rsidR="00683870" w:rsidRPr="003B79C1" w:rsidRDefault="006C3805" w:rsidP="00683870">
            <w:pPr>
              <w:rPr>
                <w:rFonts w:cstheme="minorHAnsi"/>
                <w:bCs/>
                <w:szCs w:val="23"/>
                <w:lang w:val="en-GB"/>
              </w:rPr>
            </w:pPr>
            <w:r w:rsidRPr="003B79C1">
              <w:rPr>
                <w:rFonts w:cstheme="minorHAnsi"/>
                <w:bCs/>
                <w:szCs w:val="23"/>
                <w:lang w:val="en-GB"/>
              </w:rPr>
              <w:t>P</w:t>
            </w:r>
            <w:r w:rsidR="00375203" w:rsidRPr="003B79C1">
              <w:rPr>
                <w:rFonts w:cstheme="minorHAnsi"/>
                <w:bCs/>
                <w:szCs w:val="23"/>
                <w:lang w:val="en-GB"/>
              </w:rPr>
              <w:t>ho</w:t>
            </w:r>
            <w:r w:rsidRPr="003B79C1">
              <w:rPr>
                <w:rFonts w:cstheme="minorHAnsi"/>
                <w:bCs/>
                <w:szCs w:val="23"/>
                <w:lang w:val="en-GB"/>
              </w:rPr>
              <w:t>ne</w:t>
            </w:r>
            <w:r w:rsidR="00683870" w:rsidRPr="003B79C1">
              <w:rPr>
                <w:rFonts w:cstheme="minorHAnsi"/>
                <w:bCs/>
                <w:szCs w:val="23"/>
                <w:lang w:val="en-GB"/>
              </w:rPr>
              <w:t>:</w:t>
            </w:r>
          </w:p>
          <w:p w:rsidR="00683870" w:rsidRPr="003B79C1" w:rsidRDefault="006C3805" w:rsidP="00683870">
            <w:pPr>
              <w:rPr>
                <w:rFonts w:cstheme="minorHAnsi"/>
                <w:bCs/>
                <w:szCs w:val="23"/>
                <w:lang w:val="en-GB"/>
              </w:rPr>
            </w:pPr>
            <w:r w:rsidRPr="003B79C1">
              <w:rPr>
                <w:rFonts w:cstheme="minorHAnsi"/>
                <w:bCs/>
                <w:kern w:val="28"/>
                <w:szCs w:val="23"/>
                <w:lang w:val="en-GB"/>
              </w:rPr>
              <w:t>E</w:t>
            </w:r>
            <w:r w:rsidR="003E79B9" w:rsidRPr="003B79C1">
              <w:rPr>
                <w:rFonts w:cstheme="minorHAnsi"/>
                <w:bCs/>
                <w:kern w:val="28"/>
                <w:szCs w:val="23"/>
                <w:lang w:val="en-GB"/>
              </w:rPr>
              <w:t>-</w:t>
            </w:r>
            <w:r w:rsidRPr="003B79C1">
              <w:rPr>
                <w:rFonts w:cstheme="minorHAnsi"/>
                <w:bCs/>
                <w:kern w:val="28"/>
                <w:szCs w:val="23"/>
                <w:lang w:val="en-GB"/>
              </w:rPr>
              <w:t>mail</w:t>
            </w:r>
            <w:r w:rsidR="00683870" w:rsidRPr="003B79C1">
              <w:rPr>
                <w:rFonts w:cstheme="minorHAnsi"/>
                <w:bCs/>
                <w:szCs w:val="23"/>
                <w:lang w:val="en-GB"/>
              </w:rPr>
              <w:t>:</w:t>
            </w:r>
          </w:p>
          <w:p w:rsidR="00683870" w:rsidRPr="003B79C1" w:rsidRDefault="00683870" w:rsidP="00683870">
            <w:pPr>
              <w:rPr>
                <w:rFonts w:cstheme="minorHAnsi"/>
                <w:bCs/>
                <w:kern w:val="28"/>
                <w:szCs w:val="23"/>
                <w:lang w:val="en-GB"/>
              </w:rPr>
            </w:pPr>
          </w:p>
        </w:tc>
      </w:tr>
      <w:tr w:rsidR="002E6ABA" w:rsidRPr="006C3805" w:rsidTr="00F0187B">
        <w:trPr>
          <w:trHeight w:val="443"/>
        </w:trPr>
        <w:tc>
          <w:tcPr>
            <w:tcW w:w="9923" w:type="dxa"/>
            <w:gridSpan w:val="2"/>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tcPr>
          <w:p w:rsidR="002E6ABA" w:rsidRPr="006C3805" w:rsidRDefault="006C3805" w:rsidP="002E6ABA">
            <w:pPr>
              <w:rPr>
                <w:rFonts w:cstheme="minorHAnsi"/>
                <w:bCs/>
                <w:szCs w:val="23"/>
                <w:lang w:val="en-GB"/>
              </w:rPr>
            </w:pPr>
            <w:r w:rsidRPr="006C3805">
              <w:rPr>
                <w:rFonts w:cstheme="minorHAnsi"/>
                <w:b/>
                <w:bCs/>
                <w:szCs w:val="23"/>
                <w:lang w:val="en-GB"/>
              </w:rPr>
              <w:lastRenderedPageBreak/>
              <w:t>Billing adress</w:t>
            </w:r>
            <w:r w:rsidR="005C619D" w:rsidRPr="006C3805">
              <w:rPr>
                <w:rFonts w:cstheme="minorHAnsi"/>
                <w:b/>
                <w:bCs/>
                <w:szCs w:val="23"/>
                <w:lang w:val="en-GB"/>
              </w:rPr>
              <w:t>*</w:t>
            </w:r>
            <w:r>
              <w:rPr>
                <w:rFonts w:cstheme="minorHAnsi"/>
                <w:b/>
                <w:bCs/>
                <w:szCs w:val="23"/>
                <w:lang w:val="en-GB"/>
              </w:rPr>
              <w:t>:</w:t>
            </w:r>
            <w:r w:rsidR="002E6ABA" w:rsidRPr="006C3805">
              <w:rPr>
                <w:rFonts w:cstheme="minorHAnsi"/>
                <w:bCs/>
                <w:szCs w:val="23"/>
                <w:lang w:val="en-GB"/>
              </w:rPr>
              <w:t xml:space="preserve">                                        </w:t>
            </w:r>
            <w:r w:rsidRPr="006C3805">
              <w:rPr>
                <w:rFonts w:cstheme="minorHAnsi"/>
                <w:bCs/>
                <w:szCs w:val="23"/>
                <w:lang w:val="en-GB"/>
              </w:rPr>
              <w:t>same as</w:t>
            </w:r>
            <w:r w:rsidR="002E6ABA" w:rsidRPr="006C3805">
              <w:rPr>
                <w:rFonts w:cstheme="minorHAnsi"/>
                <w:bCs/>
                <w:szCs w:val="23"/>
                <w:lang w:val="en-GB"/>
              </w:rPr>
              <w:t xml:space="preserve"> </w:t>
            </w:r>
            <w:r w:rsidRPr="006C3805">
              <w:rPr>
                <w:rFonts w:cstheme="minorHAnsi"/>
                <w:bCs/>
                <w:szCs w:val="23"/>
                <w:lang w:val="en-GB"/>
              </w:rPr>
              <w:t>manufacturer</w:t>
            </w:r>
            <w:r w:rsidR="002E6ABA" w:rsidRPr="006C3805">
              <w:rPr>
                <w:rFonts w:cstheme="minorHAnsi"/>
                <w:bCs/>
                <w:szCs w:val="23"/>
                <w:lang w:val="en-GB"/>
              </w:rPr>
              <w:t xml:space="preserve">: </w:t>
            </w:r>
            <w:sdt>
              <w:sdtPr>
                <w:rPr>
                  <w:rFonts w:cstheme="minorHAnsi"/>
                  <w:bCs/>
                  <w:szCs w:val="23"/>
                  <w:lang w:val="en-GB"/>
                </w:rPr>
                <w:id w:val="809986852"/>
                <w14:checkbox>
                  <w14:checked w14:val="0"/>
                  <w14:checkedState w14:val="2612" w14:font="MS Gothic"/>
                  <w14:uncheckedState w14:val="2610" w14:font="MS Gothic"/>
                </w14:checkbox>
              </w:sdtPr>
              <w:sdtEndPr/>
              <w:sdtContent>
                <w:r w:rsidR="002E6ABA" w:rsidRPr="006C3805">
                  <w:rPr>
                    <w:rFonts w:ascii="MS Gothic" w:eastAsia="MS Gothic" w:hAnsi="MS Gothic" w:cstheme="minorHAnsi" w:hint="eastAsia"/>
                    <w:bCs/>
                    <w:szCs w:val="23"/>
                    <w:lang w:val="en-GB"/>
                  </w:rPr>
                  <w:t>☐</w:t>
                </w:r>
              </w:sdtContent>
            </w:sdt>
            <w:r w:rsidR="002E6ABA" w:rsidRPr="006C3805">
              <w:rPr>
                <w:rFonts w:cstheme="minorHAnsi"/>
                <w:bCs/>
                <w:szCs w:val="23"/>
                <w:lang w:val="en-GB"/>
              </w:rPr>
              <w:t xml:space="preserve">     </w:t>
            </w:r>
            <w:r w:rsidRPr="006C3805">
              <w:rPr>
                <w:rFonts w:cstheme="minorHAnsi"/>
                <w:bCs/>
                <w:szCs w:val="23"/>
                <w:lang w:val="en-GB"/>
              </w:rPr>
              <w:t>same as</w:t>
            </w:r>
            <w:r w:rsidRPr="006C3805">
              <w:rPr>
                <w:lang w:val="en-GB"/>
              </w:rPr>
              <w:t xml:space="preserve"> a</w:t>
            </w:r>
            <w:r w:rsidRPr="006C3805">
              <w:rPr>
                <w:rFonts w:cstheme="minorHAnsi"/>
                <w:bCs/>
                <w:szCs w:val="23"/>
                <w:lang w:val="en-GB"/>
              </w:rPr>
              <w:t>uthori</w:t>
            </w:r>
            <w:r w:rsidR="00A05056">
              <w:rPr>
                <w:rFonts w:cstheme="minorHAnsi"/>
                <w:bCs/>
                <w:szCs w:val="23"/>
                <w:lang w:val="en-GB"/>
              </w:rPr>
              <w:t>s</w:t>
            </w:r>
            <w:r w:rsidRPr="006C3805">
              <w:rPr>
                <w:rFonts w:cstheme="minorHAnsi"/>
                <w:bCs/>
                <w:szCs w:val="23"/>
                <w:lang w:val="en-GB"/>
              </w:rPr>
              <w:t xml:space="preserve">ed </w:t>
            </w:r>
            <w:r w:rsidR="00A05056">
              <w:rPr>
                <w:rFonts w:cstheme="minorHAnsi"/>
                <w:bCs/>
                <w:szCs w:val="23"/>
                <w:lang w:val="en-GB"/>
              </w:rPr>
              <w:t>representative</w:t>
            </w:r>
            <w:r w:rsidR="002E6ABA" w:rsidRPr="006C3805">
              <w:rPr>
                <w:rFonts w:cstheme="minorHAnsi"/>
                <w:bCs/>
                <w:szCs w:val="23"/>
                <w:lang w:val="en-GB"/>
              </w:rPr>
              <w:t xml:space="preserve">: </w:t>
            </w:r>
            <w:sdt>
              <w:sdtPr>
                <w:rPr>
                  <w:rFonts w:cstheme="minorHAnsi"/>
                  <w:bCs/>
                  <w:szCs w:val="23"/>
                  <w:lang w:val="en-GB"/>
                </w:rPr>
                <w:id w:val="-1878616977"/>
                <w14:checkbox>
                  <w14:checked w14:val="0"/>
                  <w14:checkedState w14:val="2612" w14:font="MS Gothic"/>
                  <w14:uncheckedState w14:val="2610" w14:font="MS Gothic"/>
                </w14:checkbox>
              </w:sdtPr>
              <w:sdtEndPr/>
              <w:sdtContent>
                <w:r w:rsidR="002E6ABA" w:rsidRPr="006C3805">
                  <w:rPr>
                    <w:rFonts w:ascii="MS Gothic" w:eastAsia="MS Gothic" w:hAnsi="MS Gothic" w:cstheme="minorHAnsi" w:hint="eastAsia"/>
                    <w:bCs/>
                    <w:szCs w:val="23"/>
                    <w:lang w:val="en-GB"/>
                  </w:rPr>
                  <w:t>☐</w:t>
                </w:r>
              </w:sdtContent>
            </w:sdt>
            <w:r w:rsidR="002E6ABA" w:rsidRPr="006C3805">
              <w:rPr>
                <w:rFonts w:cstheme="minorHAnsi"/>
                <w:bCs/>
                <w:kern w:val="28"/>
                <w:szCs w:val="23"/>
                <w:lang w:val="en-GB"/>
              </w:rPr>
              <w:t xml:space="preserve"> </w:t>
            </w:r>
          </w:p>
          <w:p w:rsidR="002E6ABA" w:rsidRPr="00EC14D0" w:rsidRDefault="002E6ABA" w:rsidP="002E6ABA">
            <w:pPr>
              <w:rPr>
                <w:rFonts w:cstheme="minorHAnsi"/>
                <w:bCs/>
                <w:szCs w:val="23"/>
                <w:lang w:val="en-GB"/>
              </w:rPr>
            </w:pPr>
            <w:r w:rsidRPr="00EC14D0">
              <w:rPr>
                <w:rFonts w:cstheme="minorHAnsi"/>
                <w:bCs/>
                <w:kern w:val="28"/>
                <w:szCs w:val="23"/>
                <w:lang w:val="en-GB"/>
              </w:rPr>
              <w:t xml:space="preserve">Name: </w:t>
            </w:r>
          </w:p>
          <w:p w:rsidR="002E6ABA" w:rsidRPr="00EC14D0" w:rsidRDefault="002E6ABA" w:rsidP="002E6ABA">
            <w:pPr>
              <w:rPr>
                <w:rFonts w:cstheme="minorHAnsi"/>
                <w:bCs/>
                <w:szCs w:val="23"/>
                <w:lang w:val="en-GB"/>
              </w:rPr>
            </w:pPr>
          </w:p>
          <w:p w:rsidR="002E6ABA" w:rsidRPr="006C3805" w:rsidRDefault="006C3805" w:rsidP="002E6ABA">
            <w:pPr>
              <w:rPr>
                <w:rFonts w:cstheme="minorHAnsi"/>
                <w:bCs/>
                <w:szCs w:val="23"/>
                <w:lang w:val="en-GB"/>
              </w:rPr>
            </w:pPr>
            <w:r w:rsidRPr="0001685B">
              <w:rPr>
                <w:rFonts w:cstheme="minorHAnsi"/>
                <w:bCs/>
                <w:szCs w:val="23"/>
                <w:lang w:val="en-GB"/>
              </w:rPr>
              <w:t>Street</w:t>
            </w:r>
            <w:r w:rsidR="003B79C1">
              <w:rPr>
                <w:rFonts w:cstheme="minorHAnsi"/>
                <w:bCs/>
                <w:szCs w:val="23"/>
                <w:lang w:val="en-GB"/>
              </w:rPr>
              <w:t xml:space="preserve"> address</w:t>
            </w:r>
            <w:r w:rsidR="002E6ABA" w:rsidRPr="006C3805">
              <w:rPr>
                <w:rFonts w:cstheme="minorHAnsi"/>
                <w:bCs/>
                <w:szCs w:val="23"/>
                <w:lang w:val="en-GB"/>
              </w:rPr>
              <w:t xml:space="preserve">: </w:t>
            </w:r>
          </w:p>
          <w:p w:rsidR="002E6ABA" w:rsidRPr="006C3805" w:rsidRDefault="002E6ABA" w:rsidP="002E6ABA">
            <w:pPr>
              <w:rPr>
                <w:rFonts w:cstheme="minorHAnsi"/>
                <w:bCs/>
                <w:szCs w:val="23"/>
                <w:lang w:val="en-GB"/>
              </w:rPr>
            </w:pPr>
          </w:p>
          <w:p w:rsidR="002E6ABA" w:rsidRPr="006C3805" w:rsidRDefault="006C3805" w:rsidP="002E6ABA">
            <w:pPr>
              <w:rPr>
                <w:rFonts w:cstheme="minorHAnsi"/>
                <w:bCs/>
                <w:szCs w:val="23"/>
                <w:lang w:val="en-GB"/>
              </w:rPr>
            </w:pPr>
            <w:r>
              <w:rPr>
                <w:rFonts w:cstheme="minorHAnsi"/>
                <w:bCs/>
                <w:szCs w:val="23"/>
                <w:lang w:val="en-GB"/>
              </w:rPr>
              <w:t xml:space="preserve">Postal / </w:t>
            </w:r>
            <w:r w:rsidRPr="0001685B">
              <w:rPr>
                <w:rFonts w:cstheme="minorHAnsi"/>
                <w:bCs/>
                <w:szCs w:val="23"/>
                <w:lang w:val="en-GB"/>
              </w:rPr>
              <w:t>ZIP</w:t>
            </w:r>
            <w:r>
              <w:rPr>
                <w:rFonts w:cstheme="minorHAnsi"/>
                <w:bCs/>
                <w:szCs w:val="23"/>
                <w:lang w:val="en-GB"/>
              </w:rPr>
              <w:t xml:space="preserve"> Code</w:t>
            </w:r>
            <w:r w:rsidR="002E6ABA" w:rsidRPr="006C3805">
              <w:rPr>
                <w:rFonts w:cstheme="minorHAnsi"/>
                <w:bCs/>
                <w:szCs w:val="23"/>
                <w:lang w:val="en-GB"/>
              </w:rPr>
              <w:t xml:space="preserve">: </w:t>
            </w:r>
          </w:p>
          <w:p w:rsidR="002E6ABA" w:rsidRPr="006C3805" w:rsidRDefault="006C3805" w:rsidP="002E6ABA">
            <w:pPr>
              <w:rPr>
                <w:noProof/>
                <w:color w:val="A6A6A6" w:themeColor="background1" w:themeShade="A6"/>
                <w:lang w:val="en-GB"/>
              </w:rPr>
            </w:pPr>
            <w:r w:rsidRPr="006C3805">
              <w:rPr>
                <w:rFonts w:cstheme="minorHAnsi"/>
                <w:bCs/>
                <w:szCs w:val="23"/>
                <w:lang w:val="en-GB"/>
              </w:rPr>
              <w:t>City</w:t>
            </w:r>
            <w:r w:rsidR="002E6ABA" w:rsidRPr="006C3805">
              <w:rPr>
                <w:rFonts w:cstheme="minorHAnsi"/>
                <w:bCs/>
                <w:szCs w:val="23"/>
                <w:lang w:val="en-GB"/>
              </w:rPr>
              <w:t xml:space="preserve">: </w:t>
            </w:r>
          </w:p>
          <w:p w:rsidR="002E6ABA" w:rsidRPr="006C3805" w:rsidRDefault="006C3805" w:rsidP="002E6ABA">
            <w:pPr>
              <w:rPr>
                <w:rFonts w:cstheme="minorHAnsi"/>
                <w:bCs/>
                <w:szCs w:val="23"/>
                <w:lang w:val="en-GB"/>
              </w:rPr>
            </w:pPr>
            <w:r w:rsidRPr="006C3805">
              <w:rPr>
                <w:rFonts w:cstheme="minorHAnsi"/>
                <w:bCs/>
                <w:szCs w:val="23"/>
                <w:lang w:val="en-GB"/>
              </w:rPr>
              <w:t>Country</w:t>
            </w:r>
            <w:r w:rsidR="002E6ABA" w:rsidRPr="006C3805">
              <w:rPr>
                <w:rFonts w:cstheme="minorHAnsi"/>
                <w:bCs/>
                <w:szCs w:val="23"/>
                <w:lang w:val="en-GB"/>
              </w:rPr>
              <w:t xml:space="preserve">: </w:t>
            </w:r>
          </w:p>
          <w:p w:rsidR="002E6ABA" w:rsidRPr="006C3805" w:rsidRDefault="006C3805" w:rsidP="00683870">
            <w:pPr>
              <w:rPr>
                <w:rFonts w:cstheme="minorHAnsi"/>
                <w:szCs w:val="23"/>
                <w:lang w:val="en-GB"/>
              </w:rPr>
            </w:pPr>
            <w:r>
              <w:rPr>
                <w:rFonts w:cstheme="minorHAnsi"/>
                <w:szCs w:val="23"/>
                <w:lang w:val="en-GB"/>
              </w:rPr>
              <w:t>E</w:t>
            </w:r>
            <w:r w:rsidR="003E79B9">
              <w:rPr>
                <w:rFonts w:cstheme="minorHAnsi"/>
                <w:szCs w:val="23"/>
                <w:lang w:val="en-GB"/>
              </w:rPr>
              <w:t>-</w:t>
            </w:r>
            <w:r>
              <w:rPr>
                <w:rFonts w:cstheme="minorHAnsi"/>
                <w:szCs w:val="23"/>
                <w:lang w:val="en-GB"/>
              </w:rPr>
              <w:t>mail</w:t>
            </w:r>
            <w:r w:rsidR="002E6ABA" w:rsidRPr="006C3805">
              <w:rPr>
                <w:rFonts w:cstheme="minorHAnsi"/>
                <w:szCs w:val="23"/>
                <w:lang w:val="en-GB"/>
              </w:rPr>
              <w:t>*:</w:t>
            </w:r>
          </w:p>
        </w:tc>
      </w:tr>
      <w:tr w:rsidR="005C615B" w:rsidRPr="006C3805" w:rsidTr="00F0187B">
        <w:trPr>
          <w:trHeight w:val="443"/>
        </w:trPr>
        <w:tc>
          <w:tcPr>
            <w:tcW w:w="9923" w:type="dxa"/>
            <w:gridSpan w:val="2"/>
            <w:tcBorders>
              <w:top w:val="single" w:sz="8" w:space="0" w:color="000000"/>
              <w:left w:val="single" w:sz="8" w:space="0" w:color="000000"/>
              <w:bottom w:val="single" w:sz="8" w:space="0" w:color="000000"/>
              <w:right w:val="single" w:sz="8" w:space="0" w:color="000000"/>
            </w:tcBorders>
            <w:tcMar>
              <w:top w:w="56" w:type="dxa"/>
              <w:left w:w="56" w:type="dxa"/>
              <w:bottom w:w="56" w:type="dxa"/>
              <w:right w:w="56" w:type="dxa"/>
            </w:tcMar>
          </w:tcPr>
          <w:p w:rsidR="002E6ABA" w:rsidRPr="006C3805" w:rsidRDefault="006C3805" w:rsidP="00683870">
            <w:pPr>
              <w:rPr>
                <w:rFonts w:cstheme="minorHAnsi"/>
                <w:bCs/>
                <w:kern w:val="28"/>
                <w:szCs w:val="23"/>
                <w:lang w:val="en-GB"/>
              </w:rPr>
            </w:pPr>
            <w:r>
              <w:rPr>
                <w:rFonts w:cstheme="minorHAnsi"/>
                <w:b/>
                <w:bCs/>
                <w:szCs w:val="23"/>
                <w:lang w:val="en-GB"/>
              </w:rPr>
              <w:t>Shipping address</w:t>
            </w:r>
            <w:r w:rsidR="005C619D" w:rsidRPr="006C3805">
              <w:rPr>
                <w:rFonts w:cstheme="minorHAnsi"/>
                <w:b/>
                <w:bCs/>
                <w:szCs w:val="23"/>
                <w:lang w:val="en-GB"/>
              </w:rPr>
              <w:t>*</w:t>
            </w:r>
            <w:r>
              <w:rPr>
                <w:rFonts w:cstheme="minorHAnsi"/>
                <w:b/>
                <w:bCs/>
                <w:szCs w:val="23"/>
                <w:lang w:val="en-GB"/>
              </w:rPr>
              <w:t>:</w:t>
            </w:r>
            <w:r w:rsidR="005C615B" w:rsidRPr="006C3805">
              <w:rPr>
                <w:rFonts w:cstheme="minorHAnsi"/>
                <w:b/>
                <w:bCs/>
                <w:szCs w:val="23"/>
                <w:lang w:val="en-GB"/>
              </w:rPr>
              <w:t xml:space="preserve"> </w:t>
            </w:r>
            <w:r w:rsidR="005C615B" w:rsidRPr="006C3805">
              <w:rPr>
                <w:rFonts w:cstheme="minorHAnsi"/>
                <w:bCs/>
                <w:szCs w:val="23"/>
                <w:lang w:val="en-GB"/>
              </w:rPr>
              <w:t xml:space="preserve">                    </w:t>
            </w:r>
            <w:r w:rsidR="002E6ABA" w:rsidRPr="006C3805">
              <w:rPr>
                <w:rFonts w:cstheme="minorHAnsi"/>
                <w:bCs/>
                <w:szCs w:val="23"/>
                <w:lang w:val="en-GB"/>
              </w:rPr>
              <w:t xml:space="preserve">      </w:t>
            </w:r>
            <w:r w:rsidR="005C615B" w:rsidRPr="006C3805">
              <w:rPr>
                <w:rFonts w:cstheme="minorHAnsi"/>
                <w:bCs/>
                <w:szCs w:val="23"/>
                <w:lang w:val="en-GB"/>
              </w:rPr>
              <w:t xml:space="preserve">    </w:t>
            </w:r>
            <w:r w:rsidR="002E6ABA" w:rsidRPr="006C3805">
              <w:rPr>
                <w:rFonts w:cstheme="minorHAnsi"/>
                <w:bCs/>
                <w:szCs w:val="23"/>
                <w:lang w:val="en-GB"/>
              </w:rPr>
              <w:t xml:space="preserve"> </w:t>
            </w:r>
            <w:r w:rsidR="003B79C1">
              <w:rPr>
                <w:rFonts w:cstheme="minorHAnsi"/>
                <w:bCs/>
                <w:szCs w:val="23"/>
                <w:lang w:val="en-GB"/>
              </w:rPr>
              <w:t xml:space="preserve">same </w:t>
            </w:r>
            <w:r w:rsidRPr="006C3805">
              <w:rPr>
                <w:rFonts w:cstheme="minorHAnsi"/>
                <w:bCs/>
                <w:szCs w:val="23"/>
                <w:lang w:val="en-GB"/>
              </w:rPr>
              <w:t>as manufacturer</w:t>
            </w:r>
            <w:r w:rsidR="005C615B" w:rsidRPr="006C3805">
              <w:rPr>
                <w:rFonts w:cstheme="minorHAnsi"/>
                <w:bCs/>
                <w:szCs w:val="23"/>
                <w:lang w:val="en-GB"/>
              </w:rPr>
              <w:t xml:space="preserve">: </w:t>
            </w:r>
            <w:sdt>
              <w:sdtPr>
                <w:rPr>
                  <w:rFonts w:cstheme="minorHAnsi"/>
                  <w:bCs/>
                  <w:szCs w:val="23"/>
                  <w:lang w:val="en-GB"/>
                </w:rPr>
                <w:id w:val="2111617359"/>
                <w14:checkbox>
                  <w14:checked w14:val="0"/>
                  <w14:checkedState w14:val="2612" w14:font="MS Gothic"/>
                  <w14:uncheckedState w14:val="2610" w14:font="MS Gothic"/>
                </w14:checkbox>
              </w:sdtPr>
              <w:sdtEndPr/>
              <w:sdtContent>
                <w:r w:rsidR="002E6ABA" w:rsidRPr="006C3805">
                  <w:rPr>
                    <w:rFonts w:ascii="MS Gothic" w:eastAsia="MS Gothic" w:hAnsi="MS Gothic" w:cstheme="minorHAnsi" w:hint="eastAsia"/>
                    <w:bCs/>
                    <w:szCs w:val="23"/>
                    <w:lang w:val="en-GB"/>
                  </w:rPr>
                  <w:t>☐</w:t>
                </w:r>
              </w:sdtContent>
            </w:sdt>
            <w:r w:rsidR="002E6ABA" w:rsidRPr="006C3805">
              <w:rPr>
                <w:rFonts w:cstheme="minorHAnsi"/>
                <w:bCs/>
                <w:szCs w:val="23"/>
                <w:lang w:val="en-GB"/>
              </w:rPr>
              <w:t xml:space="preserve">    </w:t>
            </w:r>
            <w:r w:rsidR="003B79C1">
              <w:rPr>
                <w:rFonts w:cstheme="minorHAnsi"/>
                <w:bCs/>
                <w:szCs w:val="23"/>
                <w:lang w:val="en-GB"/>
              </w:rPr>
              <w:t xml:space="preserve"> </w:t>
            </w:r>
            <w:r w:rsidR="002E6ABA" w:rsidRPr="006C3805">
              <w:rPr>
                <w:rFonts w:cstheme="minorHAnsi"/>
                <w:bCs/>
                <w:szCs w:val="23"/>
                <w:lang w:val="en-GB"/>
              </w:rPr>
              <w:t xml:space="preserve"> </w:t>
            </w:r>
            <w:r w:rsidR="003B79C1">
              <w:rPr>
                <w:rFonts w:cstheme="minorHAnsi"/>
                <w:bCs/>
                <w:szCs w:val="23"/>
                <w:lang w:val="en-GB"/>
              </w:rPr>
              <w:t>same</w:t>
            </w:r>
            <w:r w:rsidRPr="006C3805">
              <w:rPr>
                <w:rFonts w:cstheme="minorHAnsi"/>
                <w:bCs/>
                <w:szCs w:val="23"/>
                <w:lang w:val="en-GB"/>
              </w:rPr>
              <w:t xml:space="preserve"> as</w:t>
            </w:r>
            <w:r w:rsidRPr="006C3805">
              <w:rPr>
                <w:lang w:val="en-GB"/>
              </w:rPr>
              <w:t xml:space="preserve"> a</w:t>
            </w:r>
            <w:r w:rsidRPr="006C3805">
              <w:rPr>
                <w:rFonts w:cstheme="minorHAnsi"/>
                <w:bCs/>
                <w:szCs w:val="23"/>
                <w:lang w:val="en-GB"/>
              </w:rPr>
              <w:t xml:space="preserve">uthorized </w:t>
            </w:r>
            <w:r w:rsidR="003B79C1">
              <w:rPr>
                <w:rFonts w:cstheme="minorHAnsi"/>
                <w:bCs/>
                <w:szCs w:val="23"/>
                <w:lang w:val="en-GB"/>
              </w:rPr>
              <w:t>representative</w:t>
            </w:r>
            <w:r w:rsidR="002E6ABA" w:rsidRPr="006C3805">
              <w:rPr>
                <w:rFonts w:cstheme="minorHAnsi"/>
                <w:bCs/>
                <w:szCs w:val="23"/>
                <w:lang w:val="en-GB"/>
              </w:rPr>
              <w:t xml:space="preserve">: </w:t>
            </w:r>
            <w:sdt>
              <w:sdtPr>
                <w:rPr>
                  <w:rFonts w:cstheme="minorHAnsi"/>
                  <w:bCs/>
                  <w:szCs w:val="23"/>
                  <w:lang w:val="en-GB"/>
                </w:rPr>
                <w:id w:val="-232846881"/>
                <w14:checkbox>
                  <w14:checked w14:val="0"/>
                  <w14:checkedState w14:val="2612" w14:font="MS Gothic"/>
                  <w14:uncheckedState w14:val="2610" w14:font="MS Gothic"/>
                </w14:checkbox>
              </w:sdtPr>
              <w:sdtEndPr/>
              <w:sdtContent>
                <w:r w:rsidR="002E6ABA" w:rsidRPr="006C3805">
                  <w:rPr>
                    <w:rFonts w:ascii="MS Gothic" w:eastAsia="MS Gothic" w:hAnsi="MS Gothic" w:cstheme="minorHAnsi" w:hint="eastAsia"/>
                    <w:bCs/>
                    <w:szCs w:val="23"/>
                    <w:lang w:val="en-GB"/>
                  </w:rPr>
                  <w:t>☐</w:t>
                </w:r>
              </w:sdtContent>
            </w:sdt>
            <w:r w:rsidR="002E6ABA" w:rsidRPr="006C3805">
              <w:rPr>
                <w:rFonts w:cstheme="minorHAnsi"/>
                <w:bCs/>
                <w:kern w:val="28"/>
                <w:szCs w:val="23"/>
                <w:lang w:val="en-GB"/>
              </w:rPr>
              <w:t xml:space="preserve"> </w:t>
            </w:r>
          </w:p>
          <w:p w:rsidR="003B79C1" w:rsidRPr="00EC14D0" w:rsidRDefault="003B79C1" w:rsidP="003B79C1">
            <w:pPr>
              <w:rPr>
                <w:rFonts w:cstheme="minorHAnsi"/>
                <w:bCs/>
                <w:szCs w:val="23"/>
                <w:lang w:val="en-GB"/>
              </w:rPr>
            </w:pPr>
            <w:r w:rsidRPr="00EC14D0">
              <w:rPr>
                <w:rFonts w:cstheme="minorHAnsi"/>
                <w:bCs/>
                <w:kern w:val="28"/>
                <w:szCs w:val="23"/>
                <w:lang w:val="en-GB"/>
              </w:rPr>
              <w:t xml:space="preserve">Name: </w:t>
            </w:r>
          </w:p>
          <w:p w:rsidR="003B79C1" w:rsidRPr="00EC14D0" w:rsidRDefault="003B79C1" w:rsidP="003B79C1">
            <w:pPr>
              <w:rPr>
                <w:rFonts w:cstheme="minorHAnsi"/>
                <w:bCs/>
                <w:szCs w:val="23"/>
                <w:lang w:val="en-GB"/>
              </w:rPr>
            </w:pPr>
          </w:p>
          <w:p w:rsidR="003B79C1" w:rsidRPr="006C3805" w:rsidRDefault="003B79C1" w:rsidP="003B79C1">
            <w:pPr>
              <w:rPr>
                <w:rFonts w:cstheme="minorHAnsi"/>
                <w:bCs/>
                <w:szCs w:val="23"/>
                <w:lang w:val="en-GB"/>
              </w:rPr>
            </w:pPr>
            <w:r w:rsidRPr="0001685B">
              <w:rPr>
                <w:rFonts w:cstheme="minorHAnsi"/>
                <w:bCs/>
                <w:szCs w:val="23"/>
                <w:lang w:val="en-GB"/>
              </w:rPr>
              <w:t>Street</w:t>
            </w:r>
            <w:r>
              <w:rPr>
                <w:rFonts w:cstheme="minorHAnsi"/>
                <w:bCs/>
                <w:szCs w:val="23"/>
                <w:lang w:val="en-GB"/>
              </w:rPr>
              <w:t xml:space="preserve"> address</w:t>
            </w:r>
            <w:r w:rsidRPr="006C3805">
              <w:rPr>
                <w:rFonts w:cstheme="minorHAnsi"/>
                <w:bCs/>
                <w:szCs w:val="23"/>
                <w:lang w:val="en-GB"/>
              </w:rPr>
              <w:t xml:space="preserve">: </w:t>
            </w:r>
          </w:p>
          <w:p w:rsidR="003B79C1" w:rsidRPr="006C3805" w:rsidRDefault="003B79C1" w:rsidP="003B79C1">
            <w:pPr>
              <w:rPr>
                <w:rFonts w:cstheme="minorHAnsi"/>
                <w:bCs/>
                <w:szCs w:val="23"/>
                <w:lang w:val="en-GB"/>
              </w:rPr>
            </w:pPr>
          </w:p>
          <w:p w:rsidR="003B79C1" w:rsidRPr="006C3805" w:rsidRDefault="003B79C1" w:rsidP="003B79C1">
            <w:pPr>
              <w:rPr>
                <w:rFonts w:cstheme="minorHAnsi"/>
                <w:bCs/>
                <w:szCs w:val="23"/>
                <w:lang w:val="en-GB"/>
              </w:rPr>
            </w:pPr>
            <w:r>
              <w:rPr>
                <w:rFonts w:cstheme="minorHAnsi"/>
                <w:bCs/>
                <w:szCs w:val="23"/>
                <w:lang w:val="en-GB"/>
              </w:rPr>
              <w:t xml:space="preserve">Postal / </w:t>
            </w:r>
            <w:r w:rsidRPr="0001685B">
              <w:rPr>
                <w:rFonts w:cstheme="minorHAnsi"/>
                <w:bCs/>
                <w:szCs w:val="23"/>
                <w:lang w:val="en-GB"/>
              </w:rPr>
              <w:t>ZIP</w:t>
            </w:r>
            <w:r>
              <w:rPr>
                <w:rFonts w:cstheme="minorHAnsi"/>
                <w:bCs/>
                <w:szCs w:val="23"/>
                <w:lang w:val="en-GB"/>
              </w:rPr>
              <w:t xml:space="preserve"> Code</w:t>
            </w:r>
            <w:r w:rsidRPr="006C3805">
              <w:rPr>
                <w:rFonts w:cstheme="minorHAnsi"/>
                <w:bCs/>
                <w:szCs w:val="23"/>
                <w:lang w:val="en-GB"/>
              </w:rPr>
              <w:t xml:space="preserve">: </w:t>
            </w:r>
          </w:p>
          <w:p w:rsidR="003B79C1" w:rsidRPr="006C3805" w:rsidRDefault="003B79C1" w:rsidP="003B79C1">
            <w:pPr>
              <w:rPr>
                <w:noProof/>
                <w:color w:val="A6A6A6" w:themeColor="background1" w:themeShade="A6"/>
                <w:lang w:val="en-GB"/>
              </w:rPr>
            </w:pPr>
            <w:r w:rsidRPr="006C3805">
              <w:rPr>
                <w:rFonts w:cstheme="minorHAnsi"/>
                <w:bCs/>
                <w:szCs w:val="23"/>
                <w:lang w:val="en-GB"/>
              </w:rPr>
              <w:t xml:space="preserve">City: </w:t>
            </w:r>
          </w:p>
          <w:p w:rsidR="003B79C1" w:rsidRPr="006C3805" w:rsidRDefault="003B79C1" w:rsidP="003B79C1">
            <w:pPr>
              <w:rPr>
                <w:rFonts w:cstheme="minorHAnsi"/>
                <w:bCs/>
                <w:szCs w:val="23"/>
                <w:lang w:val="en-GB"/>
              </w:rPr>
            </w:pPr>
            <w:r w:rsidRPr="006C3805">
              <w:rPr>
                <w:rFonts w:cstheme="minorHAnsi"/>
                <w:bCs/>
                <w:szCs w:val="23"/>
                <w:lang w:val="en-GB"/>
              </w:rPr>
              <w:t xml:space="preserve">Country: </w:t>
            </w:r>
          </w:p>
          <w:p w:rsidR="005C615B" w:rsidRPr="006C3805" w:rsidRDefault="003B79C1" w:rsidP="003B79C1">
            <w:pPr>
              <w:rPr>
                <w:rFonts w:cstheme="minorHAnsi"/>
                <w:szCs w:val="23"/>
                <w:lang w:val="en-GB"/>
              </w:rPr>
            </w:pPr>
            <w:r>
              <w:rPr>
                <w:rFonts w:cstheme="minorHAnsi"/>
                <w:szCs w:val="23"/>
                <w:lang w:val="en-GB"/>
              </w:rPr>
              <w:t>E-mail</w:t>
            </w:r>
            <w:r w:rsidR="002E6ABA" w:rsidRPr="006C3805">
              <w:rPr>
                <w:rFonts w:cstheme="minorHAnsi"/>
                <w:szCs w:val="23"/>
                <w:lang w:val="en-GB"/>
              </w:rPr>
              <w:t>*</w:t>
            </w:r>
            <w:r w:rsidR="005C615B" w:rsidRPr="006C3805">
              <w:rPr>
                <w:rFonts w:cstheme="minorHAnsi"/>
                <w:szCs w:val="23"/>
                <w:lang w:val="en-GB"/>
              </w:rPr>
              <w:t>:</w:t>
            </w:r>
          </w:p>
        </w:tc>
      </w:tr>
    </w:tbl>
    <w:p w:rsidR="002B381C" w:rsidRPr="006C3805" w:rsidRDefault="002B381C" w:rsidP="007165EF">
      <w:pPr>
        <w:rPr>
          <w:b/>
          <w:lang w:val="en-GB"/>
        </w:rPr>
      </w:pPr>
    </w:p>
    <w:p w:rsidR="000E24EF" w:rsidRPr="006C3805" w:rsidRDefault="000E24EF" w:rsidP="004226C8">
      <w:pPr>
        <w:jc w:val="center"/>
        <w:rPr>
          <w:b/>
          <w:lang w:val="en-GB"/>
        </w:rPr>
      </w:pPr>
    </w:p>
    <w:p w:rsidR="00DD6D55" w:rsidRPr="00C63481" w:rsidRDefault="00C63481">
      <w:pPr>
        <w:rPr>
          <w:lang w:val="en-GB"/>
        </w:rPr>
      </w:pPr>
      <w:r w:rsidRPr="00C63481">
        <w:rPr>
          <w:lang w:val="en-GB"/>
        </w:rPr>
        <w:t>Please send the</w:t>
      </w:r>
      <w:r w:rsidR="0095780C" w:rsidRPr="00C63481">
        <w:rPr>
          <w:lang w:val="en-GB"/>
        </w:rPr>
        <w:t xml:space="preserve"> </w:t>
      </w:r>
      <w:r w:rsidRPr="00C63481">
        <w:rPr>
          <w:lang w:val="en-GB"/>
        </w:rPr>
        <w:t>completed</w:t>
      </w:r>
      <w:r w:rsidR="0095780C" w:rsidRPr="00C63481">
        <w:rPr>
          <w:lang w:val="en-GB"/>
        </w:rPr>
        <w:t xml:space="preserve"> </w:t>
      </w:r>
      <w:r w:rsidR="003B79C1">
        <w:rPr>
          <w:lang w:val="en-GB"/>
        </w:rPr>
        <w:t>form (German original!)</w:t>
      </w:r>
      <w:r w:rsidR="0095780C" w:rsidRPr="00C63481">
        <w:rPr>
          <w:lang w:val="en-GB"/>
        </w:rPr>
        <w:t xml:space="preserve"> </w:t>
      </w:r>
      <w:r>
        <w:rPr>
          <w:lang w:val="en-GB"/>
        </w:rPr>
        <w:t>includ</w:t>
      </w:r>
      <w:r w:rsidR="00A05056">
        <w:rPr>
          <w:lang w:val="en-GB"/>
        </w:rPr>
        <w:t>ing</w:t>
      </w:r>
      <w:r w:rsidR="0095780C" w:rsidRPr="00C63481">
        <w:rPr>
          <w:lang w:val="en-GB"/>
        </w:rPr>
        <w:t xml:space="preserve"> </w:t>
      </w:r>
      <w:r>
        <w:rPr>
          <w:lang w:val="en-GB"/>
        </w:rPr>
        <w:t>the</w:t>
      </w:r>
      <w:r w:rsidR="0095780C" w:rsidRPr="00C63481">
        <w:rPr>
          <w:lang w:val="en-GB"/>
        </w:rPr>
        <w:t xml:space="preserve"> </w:t>
      </w:r>
      <w:r>
        <w:rPr>
          <w:lang w:val="en-GB"/>
        </w:rPr>
        <w:t>required</w:t>
      </w:r>
      <w:r w:rsidR="0095780C" w:rsidRPr="00C63481">
        <w:rPr>
          <w:lang w:val="en-GB"/>
        </w:rPr>
        <w:t xml:space="preserve"> </w:t>
      </w:r>
      <w:r w:rsidR="00A05056">
        <w:rPr>
          <w:lang w:val="en-GB"/>
        </w:rPr>
        <w:t>enclosures</w:t>
      </w:r>
      <w:r w:rsidR="0095780C" w:rsidRPr="00C63481">
        <w:rPr>
          <w:lang w:val="en-GB"/>
        </w:rPr>
        <w:t xml:space="preserve"> </w:t>
      </w:r>
      <w:r>
        <w:rPr>
          <w:lang w:val="en-GB"/>
        </w:rPr>
        <w:t>by</w:t>
      </w:r>
      <w:r w:rsidR="0095780C" w:rsidRPr="00C63481">
        <w:rPr>
          <w:lang w:val="en-GB"/>
        </w:rPr>
        <w:t xml:space="preserve"> </w:t>
      </w:r>
      <w:r w:rsidR="00A05056">
        <w:rPr>
          <w:lang w:val="en-GB"/>
        </w:rPr>
        <w:t>e-</w:t>
      </w:r>
      <w:r>
        <w:rPr>
          <w:lang w:val="en-GB"/>
        </w:rPr>
        <w:t>m</w:t>
      </w:r>
      <w:r w:rsidR="0095780C" w:rsidRPr="00C63481">
        <w:rPr>
          <w:lang w:val="en-GB"/>
        </w:rPr>
        <w:t xml:space="preserve">ail </w:t>
      </w:r>
      <w:r>
        <w:rPr>
          <w:lang w:val="en-GB"/>
        </w:rPr>
        <w:t>to</w:t>
      </w:r>
      <w:r w:rsidR="0095780C" w:rsidRPr="00C63481">
        <w:rPr>
          <w:lang w:val="en-GB"/>
        </w:rPr>
        <w:t xml:space="preserve">: </w:t>
      </w:r>
      <w:hyperlink r:id="rId11" w:history="1">
        <w:r w:rsidR="00D852FB" w:rsidRPr="00C63481">
          <w:rPr>
            <w:rStyle w:val="Hyperlink"/>
            <w:lang w:val="en-GB"/>
          </w:rPr>
          <w:t>Notifizierte.Stelle@bev.gv.at</w:t>
        </w:r>
      </w:hyperlink>
    </w:p>
    <w:p w:rsidR="00DD6D55" w:rsidRPr="00C63481" w:rsidRDefault="00DD6D55">
      <w:pPr>
        <w:rPr>
          <w:lang w:val="en-GB"/>
        </w:rPr>
      </w:pPr>
    </w:p>
    <w:p w:rsidR="00F95035" w:rsidRPr="00C63481" w:rsidRDefault="000E24EF" w:rsidP="00AE2331">
      <w:pPr>
        <w:rPr>
          <w:b/>
          <w:lang w:val="en-GB"/>
        </w:rPr>
      </w:pPr>
      <w:r w:rsidRPr="00C63481">
        <w:rPr>
          <w:b/>
          <w:lang w:val="en-GB"/>
        </w:rPr>
        <w:br w:type="page"/>
      </w:r>
    </w:p>
    <w:p w:rsidR="00AB4500" w:rsidRDefault="001C5E87" w:rsidP="004226C8">
      <w:pPr>
        <w:jc w:val="center"/>
        <w:rPr>
          <w:b/>
          <w:lang w:val="en-US"/>
        </w:rPr>
      </w:pPr>
      <w:bookmarkStart w:id="0" w:name="Text13"/>
      <w:r w:rsidRPr="009415C7">
        <w:rPr>
          <w:b/>
          <w:lang w:val="en-US"/>
        </w:rPr>
        <w:lastRenderedPageBreak/>
        <w:t>Modul</w:t>
      </w:r>
      <w:r w:rsidR="00C35500">
        <w:rPr>
          <w:b/>
          <w:lang w:val="en-US"/>
        </w:rPr>
        <w:t>e</w:t>
      </w:r>
      <w:r w:rsidRPr="009415C7">
        <w:rPr>
          <w:b/>
          <w:lang w:val="en-US"/>
        </w:rPr>
        <w:t xml:space="preserve"> F</w:t>
      </w:r>
      <w:r w:rsidR="003938B8" w:rsidRPr="009415C7">
        <w:rPr>
          <w:b/>
          <w:lang w:val="en-US"/>
        </w:rPr>
        <w:t xml:space="preserve">, </w:t>
      </w:r>
      <w:r w:rsidR="0098251A" w:rsidRPr="009415C7">
        <w:rPr>
          <w:b/>
          <w:lang w:val="en-US"/>
        </w:rPr>
        <w:t>F1</w:t>
      </w:r>
      <w:r w:rsidR="003938B8" w:rsidRPr="009415C7">
        <w:rPr>
          <w:b/>
          <w:lang w:val="en-US"/>
        </w:rPr>
        <w:t xml:space="preserve"> </w:t>
      </w:r>
      <w:r w:rsidR="00FD79BD" w:rsidRPr="009415C7">
        <w:rPr>
          <w:b/>
          <w:lang w:val="en-US"/>
        </w:rPr>
        <w:t>or</w:t>
      </w:r>
      <w:r w:rsidR="003938B8" w:rsidRPr="009415C7">
        <w:rPr>
          <w:b/>
          <w:lang w:val="en-US"/>
        </w:rPr>
        <w:t xml:space="preserve"> </w:t>
      </w:r>
      <w:r w:rsidR="008C0F80" w:rsidRPr="009415C7">
        <w:rPr>
          <w:b/>
          <w:lang w:val="en-US"/>
        </w:rPr>
        <w:t>A2</w:t>
      </w:r>
      <w:bookmarkEnd w:id="0"/>
    </w:p>
    <w:tbl>
      <w:tblPr>
        <w:tblStyle w:val="Tabellenraster"/>
        <w:tblpPr w:leftFromText="141" w:rightFromText="141" w:vertAnchor="page" w:horzAnchor="margin" w:tblpY="1569"/>
        <w:tblW w:w="0" w:type="auto"/>
        <w:tblLook w:val="04A0" w:firstRow="1" w:lastRow="0" w:firstColumn="1" w:lastColumn="0" w:noHBand="0" w:noVBand="1"/>
      </w:tblPr>
      <w:tblGrid>
        <w:gridCol w:w="9628"/>
      </w:tblGrid>
      <w:tr w:rsidR="009415C7" w:rsidTr="009415C7">
        <w:trPr>
          <w:trHeight w:val="13597"/>
        </w:trPr>
        <w:tc>
          <w:tcPr>
            <w:tcW w:w="9628" w:type="dxa"/>
          </w:tcPr>
          <w:p w:rsidR="009415C7" w:rsidRPr="009415C7" w:rsidRDefault="009415C7" w:rsidP="009415C7">
            <w:pPr>
              <w:rPr>
                <w:highlight w:val="cyan"/>
                <w:lang w:val="en-US"/>
              </w:rPr>
            </w:pPr>
            <w:bookmarkStart w:id="1" w:name="_Hlk210211126"/>
          </w:p>
          <w:tbl>
            <w:tblPr>
              <w:tblStyle w:val="Tabellenraster"/>
              <w:tblW w:w="0" w:type="auto"/>
              <w:tblLook w:val="04A0" w:firstRow="1" w:lastRow="0" w:firstColumn="1" w:lastColumn="0" w:noHBand="0" w:noVBand="1"/>
            </w:tblPr>
            <w:tblGrid>
              <w:gridCol w:w="4701"/>
              <w:gridCol w:w="4701"/>
            </w:tblGrid>
            <w:tr w:rsidR="009415C7" w:rsidRPr="00D35C19" w:rsidTr="00F0187B">
              <w:tc>
                <w:tcPr>
                  <w:tcW w:w="4701" w:type="dxa"/>
                </w:tcPr>
                <w:p w:rsidR="009415C7" w:rsidRPr="00360445" w:rsidRDefault="0056306A" w:rsidP="00D35C19">
                  <w:pPr>
                    <w:framePr w:hSpace="141" w:wrap="around" w:vAnchor="page" w:hAnchor="margin" w:y="1569"/>
                    <w:rPr>
                      <w:color w:val="A6A6A6" w:themeColor="background1" w:themeShade="A6"/>
                    </w:rPr>
                  </w:pPr>
                  <w:r>
                    <w:t>Instrument t</w:t>
                  </w:r>
                  <w:r w:rsidR="00F32D62">
                    <w:t>ype</w:t>
                  </w:r>
                  <w:r w:rsidR="0086600B">
                    <w:t>:</w:t>
                  </w:r>
                  <w:r w:rsidR="00360445">
                    <w:t xml:space="preserve"> </w:t>
                  </w:r>
                  <w:sdt>
                    <w:sdtPr>
                      <w:id w:val="1228806345"/>
                      <w:placeholder>
                        <w:docPart w:val="DF14DEEB52994BD1AC338EB1E754DF36"/>
                      </w:placeholder>
                      <w15:color w:val="000000"/>
                      <w:dropDownList>
                        <w:listItem w:displayText="Select product" w:value="Select product"/>
                        <w:listItem w:displayText="Gas Meters" w:value="Gas Meters"/>
                        <w:listItem w:displayText="Water Meters" w:value="Water Meters"/>
                        <w:listItem w:displayText="Volume Conversion Devices" w:value="Volume Conversion Devices"/>
                        <w:listItem w:displayText="Active Electrical Energy Meters" w:value="Active Electrical Energy Meters"/>
                        <w:listItem w:displayText="Thermal Energy Meters" w:value="Thermal Energy Meters"/>
                        <w:listItem w:displayText="Measuring System for the Continuous and Dynamic Measurement of Quantities of Liquids other than Water" w:value="Measuring System for the Continuous and Dynamic Measurement of Quantities of Liquids other than Water"/>
                        <w:listItem w:displayText="Taximeters" w:value="Taximeters"/>
                        <w:listItem w:displayText="Material Measures of Length" w:value="Material Measures of Length"/>
                        <w:listItem w:displayText="Capacity Serving Measures" w:value="Capacity Serving Measures"/>
                        <w:listItem w:displayText="Dimensional Measuring Instruments" w:value="Dimensional Measuring Instruments"/>
                        <w:listItem w:displayText="Multidimensional Measuring Instruments" w:value="Multidimensional Measuring Instruments"/>
                        <w:listItem w:displayText="Automatic Weighing Instruments" w:value="Automatic Weighing Instruments"/>
                        <w:listItem w:displayText="Automatic Catchweighers" w:value="Automatic Catchweighers"/>
                        <w:listItem w:displayText="Automatic Gravimetric Filling Instruments" w:value="Automatic Gravimetric Filling Instruments"/>
                        <w:listItem w:displayText="Selbsttätige Waagen zum diskont. Totalisieren" w:value="Selbsttätige Waagen zum diskont. Totalisieren"/>
                        <w:listItem w:displayText="Discontinuous Totalisers" w:value="Discontinuous Totalisers"/>
                        <w:listItem w:displayText="Automatic Rail Weighbridges" w:value="Automatic Rail Weighbridges"/>
                        <w:listItem w:displayText="Non-automatic Weighing Instruments" w:value="Non-automatic Weighing Instruments"/>
                      </w:dropDownList>
                    </w:sdtPr>
                    <w:sdtEndPr/>
                    <w:sdtContent>
                      <w:r w:rsidR="00290874">
                        <w:t>Select product</w:t>
                      </w:r>
                    </w:sdtContent>
                  </w:sdt>
                  <w:r w:rsidR="00360445" w:rsidRPr="00511036">
                    <w:t xml:space="preserve"> </w:t>
                  </w:r>
                  <w:r w:rsidR="0086600B" w:rsidRPr="00511036">
                    <w:t xml:space="preserve"> </w:t>
                  </w:r>
                  <w:r w:rsidR="009415C7">
                    <w:br/>
                  </w:r>
                </w:p>
              </w:tc>
              <w:tc>
                <w:tcPr>
                  <w:tcW w:w="4701" w:type="dxa"/>
                </w:tcPr>
                <w:p w:rsidR="009415C7" w:rsidRPr="00F32D62" w:rsidRDefault="0056306A" w:rsidP="00D35C19">
                  <w:pPr>
                    <w:framePr w:hSpace="141" w:wrap="around" w:vAnchor="page" w:hAnchor="margin" w:y="1569"/>
                    <w:rPr>
                      <w:lang w:val="en-GB"/>
                    </w:rPr>
                  </w:pPr>
                  <w:r>
                    <w:rPr>
                      <w:lang w:val="en-GB"/>
                    </w:rPr>
                    <w:t>EU-type examination</w:t>
                  </w:r>
                  <w:r w:rsidR="00F32D62">
                    <w:rPr>
                      <w:lang w:val="en-GB"/>
                    </w:rPr>
                    <w:t xml:space="preserve"> </w:t>
                  </w:r>
                  <w:r w:rsidR="004E54DA">
                    <w:rPr>
                      <w:lang w:val="en-GB"/>
                    </w:rPr>
                    <w:t xml:space="preserve">certificate </w:t>
                  </w:r>
                  <w:r w:rsidR="00F32D62">
                    <w:rPr>
                      <w:lang w:val="en-GB"/>
                    </w:rPr>
                    <w:t>number</w:t>
                  </w:r>
                  <w:r w:rsidR="009415C7" w:rsidRPr="00F32D62">
                    <w:rPr>
                      <w:lang w:val="en-GB"/>
                    </w:rPr>
                    <w:t>:</w:t>
                  </w:r>
                </w:p>
                <w:p w:rsidR="009415C7" w:rsidRPr="00F32D62" w:rsidRDefault="009415C7" w:rsidP="00D35C19">
                  <w:pPr>
                    <w:framePr w:hSpace="141" w:wrap="around" w:vAnchor="page" w:hAnchor="margin" w:y="1569"/>
                    <w:rPr>
                      <w:lang w:val="en-GB"/>
                    </w:rPr>
                  </w:pPr>
                </w:p>
              </w:tc>
            </w:tr>
            <w:tr w:rsidR="0086600B" w:rsidTr="00F0187B">
              <w:tc>
                <w:tcPr>
                  <w:tcW w:w="4701" w:type="dxa"/>
                </w:tcPr>
                <w:p w:rsidR="0086600B" w:rsidRPr="00AF4C74" w:rsidRDefault="00D35C19" w:rsidP="00D35C19">
                  <w:pPr>
                    <w:framePr w:hSpace="141" w:wrap="around" w:vAnchor="page" w:hAnchor="margin" w:y="1569"/>
                  </w:pPr>
                  <w:sdt>
                    <w:sdtPr>
                      <w:alias w:val="Auswahl Modul"/>
                      <w:tag w:val="Auswahl Modul"/>
                      <w:id w:val="778768966"/>
                      <w:placeholder>
                        <w:docPart w:val="6818182A42734CF095B4037D96956341"/>
                      </w:placeholder>
                      <w:dropDownList>
                        <w:listItem w:displayText="Select module" w:value="Select module"/>
                        <w:listItem w:displayText="Module F" w:value="Module F"/>
                        <w:listItem w:displayText="Module F1" w:value="Module F1"/>
                        <w:listItem w:displayText="Module A2" w:value="Module A2"/>
                      </w:dropDownList>
                    </w:sdtPr>
                    <w:sdtEndPr/>
                    <w:sdtContent>
                      <w:r w:rsidR="00290874">
                        <w:t>Select module</w:t>
                      </w:r>
                    </w:sdtContent>
                  </w:sdt>
                  <w:r w:rsidR="00DB297E" w:rsidRPr="00AF4C74">
                    <w:t xml:space="preserve"> </w:t>
                  </w:r>
                  <w:r w:rsidR="008C25BD">
                    <w:t>*</w:t>
                  </w:r>
                  <w:r w:rsidR="0086600B" w:rsidRPr="00AF4C74">
                    <w:br/>
                  </w:r>
                </w:p>
              </w:tc>
              <w:tc>
                <w:tcPr>
                  <w:tcW w:w="4701" w:type="dxa"/>
                </w:tcPr>
                <w:p w:rsidR="0086600B" w:rsidRPr="00AF4C74" w:rsidRDefault="00290874" w:rsidP="00D35C19">
                  <w:pPr>
                    <w:framePr w:hSpace="141" w:wrap="around" w:vAnchor="page" w:hAnchor="margin" w:y="1569"/>
                  </w:pPr>
                  <w:r>
                    <w:t>Valid until</w:t>
                  </w:r>
                  <w:r w:rsidR="0089761F">
                    <w:t xml:space="preserve">: </w:t>
                  </w:r>
                </w:p>
              </w:tc>
            </w:tr>
            <w:tr w:rsidR="0086600B" w:rsidTr="00F0187B">
              <w:tc>
                <w:tcPr>
                  <w:tcW w:w="4701" w:type="dxa"/>
                </w:tcPr>
                <w:p w:rsidR="0086600B" w:rsidRPr="00360445" w:rsidRDefault="004E54DA" w:rsidP="00D35C19">
                  <w:pPr>
                    <w:framePr w:hSpace="141" w:wrap="around" w:vAnchor="page" w:hAnchor="margin" w:y="1569"/>
                    <w:rPr>
                      <w:color w:val="A6A6A6" w:themeColor="background1" w:themeShade="A6"/>
                    </w:rPr>
                  </w:pPr>
                  <w:r>
                    <w:t>Name / identification of type</w:t>
                  </w:r>
                  <w:r w:rsidR="002E6ABA">
                    <w:t>*</w:t>
                  </w:r>
                  <w:r w:rsidR="0086600B">
                    <w:t>:</w:t>
                  </w:r>
                  <w:r w:rsidR="00FD1AE7">
                    <w:t xml:space="preserve"> </w:t>
                  </w:r>
                </w:p>
              </w:tc>
              <w:tc>
                <w:tcPr>
                  <w:tcW w:w="4701" w:type="dxa"/>
                </w:tcPr>
                <w:p w:rsidR="0086600B" w:rsidRPr="00AF4C74" w:rsidRDefault="00F32D62" w:rsidP="00D35C19">
                  <w:pPr>
                    <w:framePr w:hSpace="141" w:wrap="around" w:vAnchor="page" w:hAnchor="margin" w:y="1569"/>
                  </w:pPr>
                  <w:r>
                    <w:t>Year of manufacture</w:t>
                  </w:r>
                  <w:r w:rsidR="00FD1AE7">
                    <w:t xml:space="preserve">: </w:t>
                  </w:r>
                </w:p>
              </w:tc>
            </w:tr>
            <w:tr w:rsidR="0086600B" w:rsidTr="00F0187B">
              <w:tc>
                <w:tcPr>
                  <w:tcW w:w="4701" w:type="dxa"/>
                </w:tcPr>
                <w:p w:rsidR="00FD1AE7" w:rsidRPr="00AF4C74" w:rsidRDefault="00F32D62" w:rsidP="00D35C19">
                  <w:pPr>
                    <w:framePr w:hSpace="141" w:wrap="around" w:vAnchor="page" w:hAnchor="margin" w:y="1569"/>
                  </w:pPr>
                  <w:r>
                    <w:t>Serial number</w:t>
                  </w:r>
                  <w:r w:rsidR="00FD1AE7">
                    <w:t>(</w:t>
                  </w:r>
                  <w:r>
                    <w:t>s</w:t>
                  </w:r>
                  <w:r w:rsidR="00FD1AE7">
                    <w:t>)</w:t>
                  </w:r>
                  <w:r w:rsidR="005C619D">
                    <w:t>*</w:t>
                  </w:r>
                  <w:r w:rsidR="00FD1AE7">
                    <w:t xml:space="preserve">: </w:t>
                  </w:r>
                </w:p>
                <w:p w:rsidR="0086600B" w:rsidRPr="00AF4C74" w:rsidRDefault="0086600B" w:rsidP="00D35C19">
                  <w:pPr>
                    <w:framePr w:hSpace="141" w:wrap="around" w:vAnchor="page" w:hAnchor="margin" w:y="1569"/>
                  </w:pPr>
                </w:p>
              </w:tc>
              <w:tc>
                <w:tcPr>
                  <w:tcW w:w="4701" w:type="dxa"/>
                </w:tcPr>
                <w:p w:rsidR="00FD1AE7" w:rsidRPr="00AF4C74" w:rsidRDefault="004E54DA" w:rsidP="00D35C19">
                  <w:pPr>
                    <w:framePr w:hSpace="141" w:wrap="around" w:vAnchor="page" w:hAnchor="margin" w:y="1569"/>
                  </w:pPr>
                  <w:r>
                    <w:t>number of units</w:t>
                  </w:r>
                  <w:r w:rsidR="00FD1AE7">
                    <w:t xml:space="preserve">: </w:t>
                  </w:r>
                </w:p>
                <w:p w:rsidR="0086600B" w:rsidRPr="00AF4C74" w:rsidRDefault="0086600B" w:rsidP="00D35C19">
                  <w:pPr>
                    <w:framePr w:hSpace="141" w:wrap="around" w:vAnchor="page" w:hAnchor="margin" w:y="1569"/>
                  </w:pPr>
                </w:p>
              </w:tc>
            </w:tr>
            <w:tr w:rsidR="0086600B" w:rsidRPr="00D35C19" w:rsidTr="00F0187B">
              <w:tc>
                <w:tcPr>
                  <w:tcW w:w="4701" w:type="dxa"/>
                </w:tcPr>
                <w:p w:rsidR="00FD1AE7" w:rsidRPr="00777AB4" w:rsidRDefault="00DC4BBF" w:rsidP="00D35C19">
                  <w:pPr>
                    <w:framePr w:hSpace="141" w:wrap="around" w:vAnchor="page" w:hAnchor="margin" w:y="1569"/>
                    <w:rPr>
                      <w:highlight w:val="yellow"/>
                      <w:lang w:val="en-GB"/>
                    </w:rPr>
                  </w:pPr>
                  <w:r w:rsidRPr="00DC4BBF">
                    <w:rPr>
                      <w:lang w:val="en-GB"/>
                    </w:rPr>
                    <w:t xml:space="preserve">Further details for identifying the measuring </w:t>
                  </w:r>
                  <w:r>
                    <w:rPr>
                      <w:lang w:val="en-GB"/>
                    </w:rPr>
                    <w:t>instrument</w:t>
                  </w:r>
                  <w:r w:rsidR="00FD1AE7" w:rsidRPr="00777AB4">
                    <w:rPr>
                      <w:lang w:val="en-GB"/>
                    </w:rPr>
                    <w:t xml:space="preserve">: </w:t>
                  </w:r>
                </w:p>
                <w:p w:rsidR="0086600B" w:rsidRPr="00777AB4" w:rsidRDefault="0086600B" w:rsidP="00D35C19">
                  <w:pPr>
                    <w:framePr w:hSpace="141" w:wrap="around" w:vAnchor="page" w:hAnchor="margin" w:y="1569"/>
                    <w:rPr>
                      <w:lang w:val="en-GB"/>
                    </w:rPr>
                  </w:pPr>
                </w:p>
              </w:tc>
              <w:tc>
                <w:tcPr>
                  <w:tcW w:w="4701" w:type="dxa"/>
                </w:tcPr>
                <w:p w:rsidR="0089761F" w:rsidRPr="0052275A" w:rsidRDefault="0089761F" w:rsidP="00D35C19">
                  <w:pPr>
                    <w:framePr w:hSpace="141" w:wrap="around" w:vAnchor="page" w:hAnchor="margin" w:y="1569"/>
                    <w:rPr>
                      <w:lang w:val="en-GB"/>
                    </w:rPr>
                  </w:pPr>
                  <w:r w:rsidRPr="0052275A">
                    <w:rPr>
                      <w:rFonts w:ascii="MS Gothic" w:eastAsia="MS Gothic" w:hAnsi="MS Gothic" w:hint="eastAsia"/>
                      <w:lang w:val="en-GB"/>
                    </w:rPr>
                    <w:t>☐</w:t>
                  </w:r>
                  <w:r w:rsidRPr="0052275A">
                    <w:rPr>
                      <w:lang w:val="en-GB"/>
                    </w:rPr>
                    <w:t xml:space="preserve"> </w:t>
                  </w:r>
                  <w:r w:rsidR="004E54DA">
                    <w:rPr>
                      <w:lang w:val="en-GB"/>
                    </w:rPr>
                    <w:t>Examination of every</w:t>
                  </w:r>
                  <w:r w:rsidR="0052275A" w:rsidRPr="0052275A">
                    <w:rPr>
                      <w:lang w:val="en-GB"/>
                    </w:rPr>
                    <w:t xml:space="preserve"> i</w:t>
                  </w:r>
                  <w:r w:rsidR="0052275A">
                    <w:rPr>
                      <w:lang w:val="en-GB"/>
                    </w:rPr>
                    <w:t>nstrument</w:t>
                  </w:r>
                </w:p>
                <w:p w:rsidR="0086600B" w:rsidRPr="00DC4BBF" w:rsidRDefault="0089761F" w:rsidP="00D35C19">
                  <w:pPr>
                    <w:framePr w:hSpace="141" w:wrap="around" w:vAnchor="page" w:hAnchor="margin" w:y="1569"/>
                    <w:rPr>
                      <w:lang w:val="en-GB"/>
                    </w:rPr>
                  </w:pPr>
                  <w:r w:rsidRPr="00DC4BBF">
                    <w:rPr>
                      <w:rFonts w:ascii="MS Gothic" w:eastAsia="MS Gothic" w:hAnsi="MS Gothic" w:hint="eastAsia"/>
                      <w:lang w:val="en-GB"/>
                    </w:rPr>
                    <w:t>☐</w:t>
                  </w:r>
                  <w:r w:rsidRPr="00DC4BBF">
                    <w:rPr>
                      <w:lang w:val="en-GB"/>
                    </w:rPr>
                    <w:t xml:space="preserve"> Sta</w:t>
                  </w:r>
                  <w:r w:rsidR="0052275A" w:rsidRPr="00DC4BBF">
                    <w:rPr>
                      <w:lang w:val="en-GB"/>
                    </w:rPr>
                    <w:t>tistical</w:t>
                  </w:r>
                  <w:r w:rsidRPr="00DC4BBF">
                    <w:rPr>
                      <w:lang w:val="en-GB"/>
                    </w:rPr>
                    <w:t xml:space="preserve"> </w:t>
                  </w:r>
                  <w:r w:rsidR="004E54DA">
                    <w:rPr>
                      <w:lang w:val="en-GB"/>
                    </w:rPr>
                    <w:t>verification of conformity</w:t>
                  </w:r>
                </w:p>
              </w:tc>
            </w:tr>
            <w:tr w:rsidR="0086600B" w:rsidRPr="00D35C19" w:rsidTr="00F0187B">
              <w:tc>
                <w:tcPr>
                  <w:tcW w:w="4701" w:type="dxa"/>
                </w:tcPr>
                <w:p w:rsidR="0086600B" w:rsidRPr="0040483F" w:rsidRDefault="00DC4BBF" w:rsidP="00D35C19">
                  <w:pPr>
                    <w:framePr w:hSpace="141" w:wrap="around" w:vAnchor="page" w:hAnchor="margin" w:y="1569"/>
                    <w:rPr>
                      <w:lang w:val="en-GB"/>
                    </w:rPr>
                  </w:pPr>
                  <w:r w:rsidRPr="00DC4BBF">
                    <w:rPr>
                      <w:lang w:val="en-GB"/>
                    </w:rPr>
                    <w:t>On-site representation of manufacturer</w:t>
                  </w:r>
                  <w:r w:rsidR="0086600B" w:rsidRPr="0040483F">
                    <w:rPr>
                      <w:lang w:val="en-GB"/>
                    </w:rPr>
                    <w:t>:</w:t>
                  </w:r>
                </w:p>
                <w:p w:rsidR="0086600B" w:rsidRPr="0040483F" w:rsidRDefault="0086600B" w:rsidP="00D35C19">
                  <w:pPr>
                    <w:framePr w:hSpace="141" w:wrap="around" w:vAnchor="page" w:hAnchor="margin" w:y="1569"/>
                    <w:rPr>
                      <w:lang w:val="en-GB"/>
                    </w:rPr>
                  </w:pPr>
                </w:p>
              </w:tc>
              <w:tc>
                <w:tcPr>
                  <w:tcW w:w="4701" w:type="dxa"/>
                </w:tcPr>
                <w:p w:rsidR="0086600B" w:rsidRPr="0040483F" w:rsidRDefault="0040483F" w:rsidP="00D35C19">
                  <w:pPr>
                    <w:framePr w:hSpace="141" w:wrap="around" w:vAnchor="page" w:hAnchor="margin" w:y="1569"/>
                    <w:rPr>
                      <w:lang w:val="en-GB"/>
                    </w:rPr>
                  </w:pPr>
                  <w:r>
                    <w:rPr>
                      <w:lang w:val="en-GB"/>
                    </w:rPr>
                    <w:t>Ad</w:t>
                  </w:r>
                  <w:r w:rsidR="004E54DA">
                    <w:rPr>
                      <w:lang w:val="en-GB"/>
                    </w:rPr>
                    <w:t>d</w:t>
                  </w:r>
                  <w:r>
                    <w:rPr>
                      <w:lang w:val="en-GB"/>
                    </w:rPr>
                    <w:t>ress</w:t>
                  </w:r>
                  <w:r w:rsidR="002858F5" w:rsidRPr="00540393">
                    <w:rPr>
                      <w:lang w:val="en-GB"/>
                    </w:rPr>
                    <w:t xml:space="preserve"> </w:t>
                  </w:r>
                  <w:r w:rsidR="004E54DA">
                    <w:rPr>
                      <w:lang w:val="en-GB"/>
                    </w:rPr>
                    <w:t>examina</w:t>
                  </w:r>
                  <w:r w:rsidR="002858F5" w:rsidRPr="00540393">
                    <w:rPr>
                      <w:lang w:val="en-GB"/>
                    </w:rPr>
                    <w:t>tion site:</w:t>
                  </w:r>
                </w:p>
              </w:tc>
            </w:tr>
            <w:tr w:rsidR="0086600B" w:rsidRPr="00D35C19" w:rsidTr="00F0187B">
              <w:tc>
                <w:tcPr>
                  <w:tcW w:w="4701" w:type="dxa"/>
                </w:tcPr>
                <w:p w:rsidR="0086600B" w:rsidRPr="00540393" w:rsidRDefault="0086600B" w:rsidP="00D35C19">
                  <w:pPr>
                    <w:framePr w:hSpace="141" w:wrap="around" w:vAnchor="page" w:hAnchor="margin" w:y="1569"/>
                    <w:rPr>
                      <w:lang w:val="en-GB"/>
                    </w:rPr>
                  </w:pPr>
                  <w:r w:rsidRPr="00540393">
                    <w:rPr>
                      <w:lang w:val="en-GB"/>
                    </w:rPr>
                    <w:t>E</w:t>
                  </w:r>
                  <w:r w:rsidR="003E79B9" w:rsidRPr="00540393">
                    <w:rPr>
                      <w:lang w:val="en-GB"/>
                    </w:rPr>
                    <w:t>-</w:t>
                  </w:r>
                  <w:r w:rsidR="0040483F" w:rsidRPr="00540393">
                    <w:rPr>
                      <w:lang w:val="en-GB"/>
                    </w:rPr>
                    <w:t>m</w:t>
                  </w:r>
                  <w:r w:rsidRPr="00540393">
                    <w:rPr>
                      <w:lang w:val="en-GB"/>
                    </w:rPr>
                    <w:t>ail</w:t>
                  </w:r>
                  <w:r w:rsidR="0040483F" w:rsidRPr="00540393">
                    <w:rPr>
                      <w:lang w:val="en-GB"/>
                    </w:rPr>
                    <w:t xml:space="preserve"> </w:t>
                  </w:r>
                  <w:r w:rsidR="004E54DA">
                    <w:rPr>
                      <w:lang w:val="en-GB"/>
                    </w:rPr>
                    <w:t>examina</w:t>
                  </w:r>
                  <w:r w:rsidR="004E54DA" w:rsidRPr="00540393">
                    <w:rPr>
                      <w:lang w:val="en-GB"/>
                    </w:rPr>
                    <w:t>tion</w:t>
                  </w:r>
                  <w:r w:rsidR="002858F5" w:rsidRPr="00540393">
                    <w:rPr>
                      <w:lang w:val="en-GB"/>
                    </w:rPr>
                    <w:t xml:space="preserve"> site</w:t>
                  </w:r>
                  <w:r w:rsidRPr="00540393">
                    <w:rPr>
                      <w:lang w:val="en-GB"/>
                    </w:rPr>
                    <w:t>:</w:t>
                  </w:r>
                  <w:r w:rsidRPr="00540393">
                    <w:rPr>
                      <w:lang w:val="en-GB"/>
                    </w:rPr>
                    <w:br/>
                  </w:r>
                </w:p>
              </w:tc>
              <w:tc>
                <w:tcPr>
                  <w:tcW w:w="4701" w:type="dxa"/>
                </w:tcPr>
                <w:p w:rsidR="0086600B" w:rsidRPr="00540393" w:rsidRDefault="004E54DA" w:rsidP="00D35C19">
                  <w:pPr>
                    <w:framePr w:hSpace="141" w:wrap="around" w:vAnchor="page" w:hAnchor="margin" w:y="1569"/>
                    <w:rPr>
                      <w:lang w:val="en-GB"/>
                    </w:rPr>
                  </w:pPr>
                  <w:r>
                    <w:rPr>
                      <w:lang w:val="en-GB"/>
                    </w:rPr>
                    <w:t>Examina</w:t>
                  </w:r>
                  <w:r w:rsidRPr="00540393">
                    <w:rPr>
                      <w:lang w:val="en-GB"/>
                    </w:rPr>
                    <w:t>tion</w:t>
                  </w:r>
                  <w:r w:rsidR="002858F5" w:rsidRPr="00540393">
                    <w:rPr>
                      <w:lang w:val="en-GB"/>
                    </w:rPr>
                    <w:t xml:space="preserve"> site</w:t>
                  </w:r>
                  <w:r w:rsidR="0086600B" w:rsidRPr="00540393">
                    <w:rPr>
                      <w:lang w:val="en-GB"/>
                    </w:rPr>
                    <w:t xml:space="preserve"> </w:t>
                  </w:r>
                  <w:r w:rsidR="0040483F" w:rsidRPr="00540393">
                    <w:rPr>
                      <w:lang w:val="en-GB"/>
                    </w:rPr>
                    <w:t>Phone</w:t>
                  </w:r>
                  <w:r w:rsidR="0086600B" w:rsidRPr="00540393">
                    <w:rPr>
                      <w:lang w:val="en-GB"/>
                    </w:rPr>
                    <w:t xml:space="preserve"> 1:</w:t>
                  </w:r>
                </w:p>
              </w:tc>
            </w:tr>
            <w:tr w:rsidR="0086600B" w:rsidRPr="00D35C19" w:rsidTr="00F0187B">
              <w:tc>
                <w:tcPr>
                  <w:tcW w:w="4701" w:type="dxa"/>
                </w:tcPr>
                <w:p w:rsidR="0086600B" w:rsidRPr="0040483F" w:rsidRDefault="004E54DA" w:rsidP="00D35C19">
                  <w:pPr>
                    <w:framePr w:hSpace="141" w:wrap="around" w:vAnchor="page" w:hAnchor="margin" w:y="1569"/>
                    <w:rPr>
                      <w:lang w:val="en-GB"/>
                    </w:rPr>
                  </w:pPr>
                  <w:r>
                    <w:rPr>
                      <w:lang w:val="en-GB"/>
                    </w:rPr>
                    <w:t>Examina</w:t>
                  </w:r>
                  <w:r w:rsidRPr="00540393">
                    <w:rPr>
                      <w:lang w:val="en-GB"/>
                    </w:rPr>
                    <w:t xml:space="preserve">tion </w:t>
                  </w:r>
                  <w:r w:rsidR="002858F5" w:rsidRPr="00540393">
                    <w:rPr>
                      <w:lang w:val="en-GB"/>
                    </w:rPr>
                    <w:t>site</w:t>
                  </w:r>
                  <w:r w:rsidR="002858F5">
                    <w:rPr>
                      <w:lang w:val="en-GB"/>
                    </w:rPr>
                    <w:t xml:space="preserve"> </w:t>
                  </w:r>
                  <w:r w:rsidR="0040483F">
                    <w:rPr>
                      <w:lang w:val="en-GB"/>
                    </w:rPr>
                    <w:t>additional information</w:t>
                  </w:r>
                  <w:r w:rsidR="0086600B" w:rsidRPr="0040483F">
                    <w:rPr>
                      <w:lang w:val="en-GB"/>
                    </w:rPr>
                    <w:t>:</w:t>
                  </w:r>
                  <w:r w:rsidR="006F6164" w:rsidRPr="0040483F">
                    <w:rPr>
                      <w:lang w:val="en-GB"/>
                    </w:rPr>
                    <w:t xml:space="preserve"> </w:t>
                  </w:r>
                </w:p>
              </w:tc>
              <w:tc>
                <w:tcPr>
                  <w:tcW w:w="4701" w:type="dxa"/>
                </w:tcPr>
                <w:p w:rsidR="0086600B" w:rsidRPr="00540393" w:rsidRDefault="004E54DA" w:rsidP="00D35C19">
                  <w:pPr>
                    <w:framePr w:hSpace="141" w:wrap="around" w:vAnchor="page" w:hAnchor="margin" w:y="1569"/>
                    <w:rPr>
                      <w:lang w:val="en-GB"/>
                    </w:rPr>
                  </w:pPr>
                  <w:r>
                    <w:rPr>
                      <w:lang w:val="en-GB"/>
                    </w:rPr>
                    <w:t>Examina</w:t>
                  </w:r>
                  <w:r w:rsidRPr="00540393">
                    <w:rPr>
                      <w:lang w:val="en-GB"/>
                    </w:rPr>
                    <w:t>tion</w:t>
                  </w:r>
                  <w:r w:rsidR="002858F5" w:rsidRPr="00540393">
                    <w:rPr>
                      <w:lang w:val="en-GB"/>
                    </w:rPr>
                    <w:t xml:space="preserve"> site</w:t>
                  </w:r>
                  <w:r w:rsidR="0040483F" w:rsidRPr="00540393">
                    <w:rPr>
                      <w:lang w:val="en-GB"/>
                    </w:rPr>
                    <w:t xml:space="preserve"> Phone </w:t>
                  </w:r>
                  <w:r w:rsidR="0086600B" w:rsidRPr="00540393">
                    <w:rPr>
                      <w:lang w:val="en-GB"/>
                    </w:rPr>
                    <w:t>2:</w:t>
                  </w:r>
                  <w:r w:rsidR="0086600B" w:rsidRPr="00540393">
                    <w:rPr>
                      <w:lang w:val="en-GB"/>
                    </w:rPr>
                    <w:br/>
                  </w:r>
                  <w:r w:rsidR="0086600B" w:rsidRPr="00540393">
                    <w:rPr>
                      <w:lang w:val="en-GB"/>
                    </w:rPr>
                    <w:br/>
                  </w:r>
                </w:p>
              </w:tc>
            </w:tr>
          </w:tbl>
          <w:p w:rsidR="009415C7" w:rsidRPr="00540393" w:rsidRDefault="009415C7" w:rsidP="009415C7">
            <w:pPr>
              <w:rPr>
                <w:highlight w:val="yellow"/>
                <w:lang w:val="en-GB"/>
              </w:rPr>
            </w:pPr>
          </w:p>
          <w:p w:rsidR="009415C7" w:rsidRPr="00540393" w:rsidRDefault="00540393" w:rsidP="009415C7">
            <w:pPr>
              <w:rPr>
                <w:lang w:val="en-GB"/>
              </w:rPr>
            </w:pPr>
            <w:r w:rsidRPr="00540393">
              <w:rPr>
                <w:lang w:val="en-GB"/>
              </w:rPr>
              <w:t>Enclosures</w:t>
            </w:r>
            <w:r w:rsidR="009415C7" w:rsidRPr="00540393">
              <w:rPr>
                <w:lang w:val="en-GB"/>
              </w:rPr>
              <w:t>:</w:t>
            </w:r>
          </w:p>
          <w:p w:rsidR="009415C7" w:rsidRPr="000148C7" w:rsidRDefault="00D35C19" w:rsidP="009415C7">
            <w:pPr>
              <w:rPr>
                <w:lang w:val="en-GB"/>
              </w:rPr>
            </w:pPr>
            <w:sdt>
              <w:sdtPr>
                <w:rPr>
                  <w:lang w:val="en-GB"/>
                </w:rPr>
                <w:id w:val="-1583596682"/>
                <w14:checkbox>
                  <w14:checked w14:val="0"/>
                  <w14:checkedState w14:val="2612" w14:font="MS Gothic"/>
                  <w14:uncheckedState w14:val="2610" w14:font="MS Gothic"/>
                </w14:checkbox>
              </w:sdtPr>
              <w:sdtEndPr/>
              <w:sdtContent>
                <w:r w:rsidR="009415C7" w:rsidRPr="000148C7">
                  <w:rPr>
                    <w:rFonts w:ascii="MS Gothic" w:eastAsia="MS Gothic" w:hAnsi="MS Gothic" w:hint="eastAsia"/>
                    <w:lang w:val="en-GB"/>
                  </w:rPr>
                  <w:t>☐</w:t>
                </w:r>
              </w:sdtContent>
            </w:sdt>
            <w:r w:rsidR="009415C7" w:rsidRPr="000148C7">
              <w:rPr>
                <w:lang w:val="en-GB"/>
              </w:rPr>
              <w:t xml:space="preserve"> </w:t>
            </w:r>
            <w:r w:rsidR="004E54DA">
              <w:rPr>
                <w:lang w:val="en-GB"/>
              </w:rPr>
              <w:t xml:space="preserve">EU-type examination certificate </w:t>
            </w:r>
            <w:r w:rsidR="009415C7" w:rsidRPr="000148C7">
              <w:rPr>
                <w:lang w:val="en-GB"/>
              </w:rPr>
              <w:t>(</w:t>
            </w:r>
            <w:r w:rsidR="000148C7">
              <w:rPr>
                <w:lang w:val="en-GB"/>
              </w:rPr>
              <w:t>m</w:t>
            </w:r>
            <w:r w:rsidR="009415C7" w:rsidRPr="000148C7">
              <w:rPr>
                <w:lang w:val="en-GB"/>
              </w:rPr>
              <w:t>odul</w:t>
            </w:r>
            <w:r w:rsidR="000148C7">
              <w:rPr>
                <w:lang w:val="en-GB"/>
              </w:rPr>
              <w:t>e</w:t>
            </w:r>
            <w:r w:rsidR="009415C7" w:rsidRPr="000148C7">
              <w:rPr>
                <w:lang w:val="en-GB"/>
              </w:rPr>
              <w:t xml:space="preserve"> F</w:t>
            </w:r>
            <w:r w:rsidR="000148C7">
              <w:rPr>
                <w:lang w:val="en-GB"/>
              </w:rPr>
              <w:t xml:space="preserve"> only</w:t>
            </w:r>
            <w:r w:rsidR="009415C7" w:rsidRPr="000148C7">
              <w:rPr>
                <w:lang w:val="en-GB"/>
              </w:rPr>
              <w:t>)</w:t>
            </w:r>
          </w:p>
          <w:p w:rsidR="009415C7" w:rsidRPr="000148C7" w:rsidRDefault="00D35C19" w:rsidP="009415C7">
            <w:pPr>
              <w:tabs>
                <w:tab w:val="right" w:pos="9412"/>
              </w:tabs>
              <w:rPr>
                <w:lang w:val="en-GB"/>
              </w:rPr>
            </w:pPr>
            <w:sdt>
              <w:sdtPr>
                <w:rPr>
                  <w:lang w:val="en-GB"/>
                </w:rPr>
                <w:id w:val="-1925797464"/>
                <w14:checkbox>
                  <w14:checked w14:val="0"/>
                  <w14:checkedState w14:val="2612" w14:font="MS Gothic"/>
                  <w14:uncheckedState w14:val="2610" w14:font="MS Gothic"/>
                </w14:checkbox>
              </w:sdtPr>
              <w:sdtEndPr/>
              <w:sdtContent>
                <w:r w:rsidR="009415C7" w:rsidRPr="000148C7">
                  <w:rPr>
                    <w:rFonts w:ascii="MS Gothic" w:eastAsia="MS Gothic" w:hAnsi="MS Gothic" w:hint="eastAsia"/>
                    <w:lang w:val="en-GB"/>
                  </w:rPr>
                  <w:t>☐</w:t>
                </w:r>
              </w:sdtContent>
            </w:sdt>
            <w:r w:rsidR="009415C7" w:rsidRPr="000148C7">
              <w:rPr>
                <w:lang w:val="en-GB"/>
              </w:rPr>
              <w:t xml:space="preserve"> </w:t>
            </w:r>
            <w:r w:rsidR="000148C7">
              <w:rPr>
                <w:lang w:val="en-GB"/>
              </w:rPr>
              <w:t>D</w:t>
            </w:r>
            <w:r w:rsidR="000148C7" w:rsidRPr="000148C7">
              <w:rPr>
                <w:lang w:val="en-GB"/>
              </w:rPr>
              <w:t>eclaration of conformity</w:t>
            </w:r>
            <w:r w:rsidR="009415C7" w:rsidRPr="000148C7">
              <w:rPr>
                <w:lang w:val="en-GB"/>
              </w:rPr>
              <w:t xml:space="preserve"> </w:t>
            </w:r>
            <w:r w:rsidR="000148C7">
              <w:rPr>
                <w:lang w:val="en-GB"/>
              </w:rPr>
              <w:t>(</w:t>
            </w:r>
            <w:r w:rsidR="004E54DA">
              <w:rPr>
                <w:lang w:val="en-GB"/>
              </w:rPr>
              <w:t>draft</w:t>
            </w:r>
            <w:r w:rsidR="000148C7">
              <w:rPr>
                <w:lang w:val="en-GB"/>
              </w:rPr>
              <w:t>)</w:t>
            </w:r>
            <w:r w:rsidR="009415C7" w:rsidRPr="000148C7">
              <w:rPr>
                <w:lang w:val="en-GB"/>
              </w:rPr>
              <w:tab/>
            </w:r>
          </w:p>
          <w:p w:rsidR="009415C7" w:rsidRPr="007B27E5" w:rsidRDefault="00D35C19" w:rsidP="009415C7">
            <w:pPr>
              <w:spacing w:after="120"/>
              <w:rPr>
                <w:lang w:val="en-GB"/>
              </w:rPr>
            </w:pPr>
            <w:sdt>
              <w:sdtPr>
                <w:rPr>
                  <w:lang w:val="en-GB"/>
                </w:rPr>
                <w:id w:val="-1494955212"/>
                <w14:checkbox>
                  <w14:checked w14:val="0"/>
                  <w14:checkedState w14:val="2612" w14:font="MS Gothic"/>
                  <w14:uncheckedState w14:val="2610" w14:font="MS Gothic"/>
                </w14:checkbox>
              </w:sdtPr>
              <w:sdtEndPr/>
              <w:sdtContent>
                <w:r w:rsidR="009415C7" w:rsidRPr="007B27E5">
                  <w:rPr>
                    <w:rFonts w:ascii="MS Gothic" w:eastAsia="MS Gothic" w:hAnsi="MS Gothic" w:hint="eastAsia"/>
                    <w:lang w:val="en-GB"/>
                  </w:rPr>
                  <w:t>☐</w:t>
                </w:r>
              </w:sdtContent>
            </w:sdt>
            <w:r w:rsidR="009415C7" w:rsidRPr="007B27E5">
              <w:rPr>
                <w:lang w:val="en-GB"/>
              </w:rPr>
              <w:t xml:space="preserve"> </w:t>
            </w:r>
            <w:r w:rsidR="007B27E5">
              <w:rPr>
                <w:lang w:val="en-GB"/>
              </w:rPr>
              <w:t>Letter of authorisation</w:t>
            </w:r>
            <w:r w:rsidR="004E54DA">
              <w:rPr>
                <w:lang w:val="en-GB"/>
              </w:rPr>
              <w:t>,</w:t>
            </w:r>
            <w:r w:rsidR="007B27E5" w:rsidRPr="007B27E5">
              <w:rPr>
                <w:lang w:val="en-GB"/>
              </w:rPr>
              <w:t xml:space="preserve"> if </w:t>
            </w:r>
            <w:r w:rsidR="004E54DA">
              <w:rPr>
                <w:lang w:val="en-GB"/>
              </w:rPr>
              <w:t>applicable</w:t>
            </w:r>
          </w:p>
          <w:p w:rsidR="009415C7" w:rsidRPr="00EE0CEC" w:rsidRDefault="00EE0CEC" w:rsidP="009415C7">
            <w:pPr>
              <w:spacing w:after="120"/>
              <w:rPr>
                <w:lang w:val="en-GB"/>
              </w:rPr>
            </w:pPr>
            <w:r w:rsidRPr="00EE0CEC">
              <w:rPr>
                <w:lang w:val="en-GB"/>
              </w:rPr>
              <w:t>I (We) declare that I (we)</w:t>
            </w:r>
          </w:p>
          <w:p w:rsidR="009415C7" w:rsidRPr="00EE0CEC" w:rsidRDefault="00EE0CEC" w:rsidP="009415C7">
            <w:pPr>
              <w:pStyle w:val="Listenabsatz"/>
              <w:numPr>
                <w:ilvl w:val="0"/>
                <w:numId w:val="18"/>
              </w:numPr>
              <w:rPr>
                <w:lang w:val="en-GB"/>
              </w:rPr>
            </w:pPr>
            <w:r w:rsidRPr="00EE0CEC">
              <w:rPr>
                <w:lang w:val="en-GB"/>
              </w:rPr>
              <w:t xml:space="preserve">have not </w:t>
            </w:r>
            <w:r w:rsidR="004E54DA">
              <w:rPr>
                <w:lang w:val="en-GB"/>
              </w:rPr>
              <w:t>lodged</w:t>
            </w:r>
            <w:r w:rsidRPr="00EE0CEC">
              <w:rPr>
                <w:lang w:val="en-GB"/>
              </w:rPr>
              <w:t xml:space="preserve"> the same application </w:t>
            </w:r>
            <w:r w:rsidR="004E54DA">
              <w:rPr>
                <w:lang w:val="en-GB"/>
              </w:rPr>
              <w:t>with</w:t>
            </w:r>
            <w:r w:rsidRPr="00EE0CEC">
              <w:rPr>
                <w:lang w:val="en-GB"/>
              </w:rPr>
              <w:t xml:space="preserve"> any other notified body</w:t>
            </w:r>
          </w:p>
          <w:p w:rsidR="009415C7" w:rsidRPr="00EE0CEC" w:rsidRDefault="00EE0CEC" w:rsidP="009415C7">
            <w:pPr>
              <w:pStyle w:val="Listenabsatz"/>
              <w:numPr>
                <w:ilvl w:val="0"/>
                <w:numId w:val="18"/>
              </w:numPr>
              <w:rPr>
                <w:lang w:val="en-GB"/>
              </w:rPr>
            </w:pPr>
            <w:r w:rsidRPr="00EE0CEC">
              <w:rPr>
                <w:lang w:val="en-GB"/>
              </w:rPr>
              <w:t>am (are) responsible for all costs of the conformity assessment procedure</w:t>
            </w:r>
            <w:r w:rsidR="009415C7" w:rsidRPr="00EE0CEC">
              <w:rPr>
                <w:lang w:val="en-GB"/>
              </w:rPr>
              <w:t xml:space="preserve"> </w:t>
            </w:r>
          </w:p>
          <w:p w:rsidR="009415C7" w:rsidRPr="00EE0CEC" w:rsidRDefault="00EE0CEC" w:rsidP="009415C7">
            <w:pPr>
              <w:pStyle w:val="Listenabsatz"/>
              <w:numPr>
                <w:ilvl w:val="0"/>
                <w:numId w:val="18"/>
              </w:numPr>
              <w:rPr>
                <w:lang w:val="en-GB"/>
              </w:rPr>
            </w:pPr>
            <w:r w:rsidRPr="00EE0CEC">
              <w:rPr>
                <w:lang w:val="en-GB"/>
              </w:rPr>
              <w:t>fulfil the obligations imposed in the Measuring Instruments Directive 2016, Federal Law Gazette II No.31/2016, as amended</w:t>
            </w:r>
            <w:r w:rsidR="004E54DA">
              <w:rPr>
                <w:lang w:val="en-GB"/>
              </w:rPr>
              <w:t xml:space="preserve"> (implementing Directive 2014/32/EU)</w:t>
            </w:r>
            <w:r w:rsidRPr="00EE0CEC">
              <w:rPr>
                <w:lang w:val="en-GB"/>
              </w:rPr>
              <w:t>, or the "Weighing Instruments Directive", Federal Law Gazette II No.30/2016, as amended</w:t>
            </w:r>
            <w:r w:rsidR="004E54DA">
              <w:rPr>
                <w:lang w:val="en-GB"/>
              </w:rPr>
              <w:t xml:space="preserve"> (implementing Directive 2014/31/EU), whichever applicable</w:t>
            </w:r>
          </w:p>
          <w:p w:rsidR="009447A8" w:rsidRPr="00EE0CEC" w:rsidRDefault="00EE0CEC" w:rsidP="009447A8">
            <w:pPr>
              <w:pStyle w:val="Listenabsatz"/>
              <w:numPr>
                <w:ilvl w:val="0"/>
                <w:numId w:val="18"/>
              </w:numPr>
              <w:spacing w:after="120"/>
              <w:ind w:left="714" w:hanging="357"/>
              <w:rPr>
                <w:lang w:val="en-GB"/>
              </w:rPr>
            </w:pPr>
            <w:r>
              <w:rPr>
                <w:lang w:val="en-GB"/>
              </w:rPr>
              <w:t>h</w:t>
            </w:r>
            <w:r w:rsidRPr="00EE0CEC">
              <w:rPr>
                <w:lang w:val="en-GB"/>
              </w:rPr>
              <w:t>ave read and acknowledge the General Terms and Conditions (GTCs) and the Certification Conditions MID NAWID (FL530901) of the Notified Body of BEV and will provide the information required for certification</w:t>
            </w:r>
          </w:p>
          <w:p w:rsidR="009415C7" w:rsidRPr="00EE0CEC" w:rsidRDefault="00EE0CEC" w:rsidP="009415C7">
            <w:pPr>
              <w:spacing w:after="120"/>
              <w:rPr>
                <w:lang w:val="en-GB"/>
              </w:rPr>
            </w:pPr>
            <w:r w:rsidRPr="00EE0CEC">
              <w:rPr>
                <w:lang w:val="en-GB"/>
              </w:rPr>
              <w:t>Furthermore, I (we) authorise the BEV's physic</w:t>
            </w:r>
            <w:r w:rsidR="00AE6F56">
              <w:rPr>
                <w:lang w:val="en-GB"/>
              </w:rPr>
              <w:t>o</w:t>
            </w:r>
            <w:r w:rsidRPr="00EE0CEC">
              <w:rPr>
                <w:lang w:val="en-GB"/>
              </w:rPr>
              <w:t>-technical testing service to carry out the necessary technical tests.</w:t>
            </w:r>
          </w:p>
          <w:p w:rsidR="009415C7" w:rsidRPr="00180D73" w:rsidRDefault="00180D73" w:rsidP="009415C7">
            <w:pPr>
              <w:rPr>
                <w:lang w:val="en-GB"/>
              </w:rPr>
            </w:pPr>
            <w:r w:rsidRPr="00180D73">
              <w:rPr>
                <w:lang w:val="en-GB"/>
              </w:rPr>
              <w:t>It is noted that in order to ensure confidentiality in the presence of third parties, the express consent of the manufacturer is required and, if necessary, identity and company affiliation checks may be carried out.</w:t>
            </w:r>
          </w:p>
          <w:p w:rsidR="009415C7" w:rsidRPr="00180D73" w:rsidRDefault="009415C7" w:rsidP="009415C7">
            <w:pPr>
              <w:jc w:val="right"/>
              <w:rPr>
                <w:rFonts w:cs="Arial"/>
                <w:szCs w:val="23"/>
                <w:lang w:val="en-GB"/>
              </w:rPr>
            </w:pPr>
          </w:p>
          <w:p w:rsidR="009415C7" w:rsidRDefault="00EE0CEC" w:rsidP="009415C7">
            <w:pPr>
              <w:jc w:val="right"/>
              <w:rPr>
                <w:rFonts w:cs="Arial"/>
                <w:szCs w:val="23"/>
              </w:rPr>
            </w:pPr>
            <w:r w:rsidRPr="00EE0CEC">
              <w:rPr>
                <w:rFonts w:cs="Arial"/>
                <w:szCs w:val="23"/>
              </w:rPr>
              <w:t>Company stamp, date, signature</w:t>
            </w:r>
            <w:r w:rsidR="009415C7" w:rsidRPr="00E57825">
              <w:rPr>
                <w:rFonts w:cs="Arial"/>
                <w:szCs w:val="23"/>
              </w:rPr>
              <w:t>:</w:t>
            </w:r>
            <w:r>
              <w:rPr>
                <w:rFonts w:cs="Arial"/>
                <w:szCs w:val="23"/>
              </w:rPr>
              <w:t>*</w:t>
            </w:r>
          </w:p>
          <w:p w:rsidR="009415C7" w:rsidRDefault="009415C7" w:rsidP="009415C7"/>
          <w:p w:rsidR="009415C7" w:rsidRDefault="009415C7" w:rsidP="009415C7"/>
          <w:p w:rsidR="009415C7" w:rsidRDefault="009415C7" w:rsidP="009415C7"/>
        </w:tc>
      </w:tr>
      <w:bookmarkEnd w:id="1"/>
    </w:tbl>
    <w:p w:rsidR="009415C7" w:rsidRDefault="009415C7">
      <w:r>
        <w:br w:type="page"/>
      </w:r>
    </w:p>
    <w:p w:rsidR="004C553D" w:rsidRPr="004C553D" w:rsidRDefault="00FC3A12" w:rsidP="00943FDE">
      <w:pPr>
        <w:jc w:val="center"/>
        <w:rPr>
          <w:b/>
        </w:rPr>
      </w:pPr>
      <w:bookmarkStart w:id="2" w:name="Text17"/>
      <w:r w:rsidRPr="000E0F68">
        <w:rPr>
          <w:b/>
        </w:rPr>
        <w:lastRenderedPageBreak/>
        <w:t>Modul</w:t>
      </w:r>
      <w:r w:rsidR="00C35500">
        <w:rPr>
          <w:b/>
        </w:rPr>
        <w:t>e</w:t>
      </w:r>
      <w:r w:rsidRPr="000E0F68">
        <w:rPr>
          <w:b/>
        </w:rPr>
        <w:t xml:space="preserve"> B</w:t>
      </w:r>
      <w:r>
        <w:rPr>
          <w:b/>
        </w:rPr>
        <w:t xml:space="preserve"> </w:t>
      </w:r>
      <w:r w:rsidR="00CB40B7">
        <w:rPr>
          <w:b/>
        </w:rPr>
        <w:t>or</w:t>
      </w:r>
      <w:r>
        <w:rPr>
          <w:b/>
        </w:rPr>
        <w:t xml:space="preserve"> G</w:t>
      </w:r>
      <w:bookmarkEnd w:id="2"/>
    </w:p>
    <w:tbl>
      <w:tblPr>
        <w:tblStyle w:val="Tabellenraster"/>
        <w:tblpPr w:leftFromText="141" w:rightFromText="141" w:vertAnchor="page" w:horzAnchor="margin" w:tblpY="1711"/>
        <w:tblW w:w="0" w:type="auto"/>
        <w:tblLook w:val="04A0" w:firstRow="1" w:lastRow="0" w:firstColumn="1" w:lastColumn="0" w:noHBand="0" w:noVBand="1"/>
      </w:tblPr>
      <w:tblGrid>
        <w:gridCol w:w="9628"/>
      </w:tblGrid>
      <w:tr w:rsidR="0054621D" w:rsidRPr="00D35C19" w:rsidTr="00943FDE">
        <w:trPr>
          <w:trHeight w:val="13597"/>
        </w:trPr>
        <w:tc>
          <w:tcPr>
            <w:tcW w:w="9628" w:type="dxa"/>
          </w:tcPr>
          <w:p w:rsidR="00BD31D0" w:rsidRPr="00540393" w:rsidRDefault="00BD31D0" w:rsidP="00943FDE">
            <w:pPr>
              <w:rPr>
                <w:lang w:val="en-GB"/>
              </w:rPr>
            </w:pPr>
          </w:p>
          <w:p w:rsidR="00BD31D0" w:rsidRPr="00540393" w:rsidRDefault="00540393" w:rsidP="00BD31D0">
            <w:pPr>
              <w:spacing w:after="120"/>
              <w:rPr>
                <w:lang w:val="en-GB"/>
              </w:rPr>
            </w:pPr>
            <w:r w:rsidRPr="00540393">
              <w:rPr>
                <w:lang w:val="en-GB"/>
              </w:rPr>
              <w:t>Enclosures</w:t>
            </w:r>
            <w:r w:rsidR="00AA7999" w:rsidRPr="00540393">
              <w:rPr>
                <w:lang w:val="en-GB"/>
              </w:rPr>
              <w:t>:</w:t>
            </w:r>
          </w:p>
          <w:tbl>
            <w:tblPr>
              <w:tblStyle w:val="Tabellenraster"/>
              <w:tblpPr w:leftFromText="141" w:rightFromText="141" w:vertAnchor="page" w:horzAnchor="margin" w:tblpY="1"/>
              <w:tblOverlap w:val="never"/>
              <w:tblW w:w="0" w:type="auto"/>
              <w:tblLook w:val="04A0" w:firstRow="1" w:lastRow="0" w:firstColumn="1" w:lastColumn="0" w:noHBand="0" w:noVBand="1"/>
            </w:tblPr>
            <w:tblGrid>
              <w:gridCol w:w="4701"/>
              <w:gridCol w:w="4701"/>
            </w:tblGrid>
            <w:tr w:rsidR="00943FDE" w:rsidRPr="00540393" w:rsidTr="00F0187B">
              <w:trPr>
                <w:trHeight w:val="454"/>
              </w:trPr>
              <w:tc>
                <w:tcPr>
                  <w:tcW w:w="4701" w:type="dxa"/>
                </w:tcPr>
                <w:p w:rsidR="00943FDE" w:rsidRPr="00540393" w:rsidRDefault="00E93D61" w:rsidP="00943FDE">
                  <w:pPr>
                    <w:rPr>
                      <w:lang w:val="en-GB"/>
                    </w:rPr>
                  </w:pPr>
                  <w:r>
                    <w:rPr>
                      <w:lang w:val="en-GB"/>
                    </w:rPr>
                    <w:t>Instrument</w:t>
                  </w:r>
                  <w:r w:rsidR="00231AEB" w:rsidRPr="00540393">
                    <w:rPr>
                      <w:lang w:val="en-GB"/>
                    </w:rPr>
                    <w:t xml:space="preserve"> type</w:t>
                  </w:r>
                  <w:r w:rsidR="00943FDE" w:rsidRPr="00540393">
                    <w:rPr>
                      <w:lang w:val="en-GB"/>
                    </w:rPr>
                    <w:t>:</w:t>
                  </w:r>
                  <w:r w:rsidR="00E62EED" w:rsidRPr="00540393">
                    <w:rPr>
                      <w:lang w:val="en-GB"/>
                    </w:rPr>
                    <w:t xml:space="preserve"> </w:t>
                  </w:r>
                  <w:sdt>
                    <w:sdtPr>
                      <w:rPr>
                        <w:lang w:val="en-GB"/>
                      </w:rPr>
                      <w:id w:val="1082714103"/>
                      <w:placeholder>
                        <w:docPart w:val="2C5DB32C5F9E42699DA45CC21A4347FD"/>
                      </w:placeholder>
                      <w15:color w:val="000000"/>
                      <w:dropDownList>
                        <w:listItem w:displayText="Select product" w:value="Select product"/>
                        <w:listItem w:displayText="Gas Meters" w:value="Gas Meters"/>
                        <w:listItem w:displayText="Water Meters" w:value="Water Meters"/>
                        <w:listItem w:displayText="Volume Conversion Devices" w:value="Volume Conversion Devices"/>
                        <w:listItem w:displayText="Active Electrical Energy Meters" w:value="Active Electrical Energy Meters"/>
                        <w:listItem w:displayText="Thermal Energy Meters" w:value="Thermal Energy Meters"/>
                        <w:listItem w:displayText="Measuring System for the Continuous and Dynamic Measurement of Quantities of Liquids other than Water" w:value="Measuring System for the Continuous and Dynamic Measurement of Quantities of Liquids other than Water"/>
                        <w:listItem w:displayText="Taximeters" w:value="Taximeters"/>
                        <w:listItem w:displayText="Material Measures of Length" w:value="Material Measures of Length"/>
                        <w:listItem w:displayText="Capacity Serving Measures" w:value="Capacity Serving Measures"/>
                        <w:listItem w:displayText="Dimensional Measuring Instruments" w:value="Dimensional Measuring Instruments"/>
                        <w:listItem w:displayText="Multidimensional Measuring Instruments" w:value="Multidimensional Measuring Instruments"/>
                        <w:listItem w:displayText="Automatic Weighing Instruments" w:value="Automatic Weighing Instruments"/>
                        <w:listItem w:displayText="Automatic Catchweighers" w:value="Automatic Catchweighers"/>
                        <w:listItem w:displayText="Automatic Gravimetric Filling Instruments" w:value="Automatic Gravimetric Filling Instruments"/>
                        <w:listItem w:displayText="Selbsttätige Waagen zum diskont. Totalisieren" w:value="Selbsttätige Waagen zum diskont. Totalisieren"/>
                        <w:listItem w:displayText="Discontinuous Totalisers" w:value="Discontinuous Totalisers"/>
                        <w:listItem w:displayText="Automatic Rail Weighbridges" w:value="Automatic Rail Weighbridges"/>
                        <w:listItem w:displayText="Non-automatic Weighing Instruments" w:value="Non-automatic Weighing Instruments"/>
                        <w:listItem w:displayText="Particle Filtering Half Masks" w:value="Particle Filtering Half Masks"/>
                      </w:dropDownList>
                    </w:sdtPr>
                    <w:sdtEndPr/>
                    <w:sdtContent>
                      <w:r w:rsidR="00E62EED" w:rsidRPr="00540393">
                        <w:rPr>
                          <w:lang w:val="en-GB"/>
                        </w:rPr>
                        <w:t>Select product</w:t>
                      </w:r>
                    </w:sdtContent>
                  </w:sdt>
                  <w:r w:rsidR="00E62EED" w:rsidRPr="00540393">
                    <w:rPr>
                      <w:lang w:val="en-GB"/>
                    </w:rPr>
                    <w:t xml:space="preserve">  </w:t>
                  </w:r>
                </w:p>
                <w:p w:rsidR="00BD31D0" w:rsidRPr="00540393" w:rsidRDefault="00BD31D0" w:rsidP="00943FDE">
                  <w:pPr>
                    <w:rPr>
                      <w:lang w:val="en-GB"/>
                    </w:rPr>
                  </w:pPr>
                </w:p>
              </w:tc>
              <w:tc>
                <w:tcPr>
                  <w:tcW w:w="4701" w:type="dxa"/>
                </w:tcPr>
                <w:p w:rsidR="00943FDE" w:rsidRPr="00540393" w:rsidRDefault="00D35C19" w:rsidP="00943FDE">
                  <w:pPr>
                    <w:rPr>
                      <w:lang w:val="en-GB"/>
                    </w:rPr>
                  </w:pPr>
                  <w:sdt>
                    <w:sdtPr>
                      <w:rPr>
                        <w:lang w:val="en-GB"/>
                      </w:rPr>
                      <w:alias w:val="Auswahl Modul"/>
                      <w:tag w:val="Auswahl Modul"/>
                      <w:id w:val="-976838152"/>
                      <w:placeholder>
                        <w:docPart w:val="090B36F8ACBE43E0BB51907C0A4958D0"/>
                      </w:placeholder>
                      <w:dropDownList>
                        <w:listItem w:displayText="Select module" w:value="Select module"/>
                        <w:listItem w:displayText="Module B" w:value="Module B"/>
                        <w:listItem w:displayText="Module G" w:value="Module G"/>
                      </w:dropDownList>
                    </w:sdtPr>
                    <w:sdtEndPr/>
                    <w:sdtContent>
                      <w:r w:rsidR="003D33F1" w:rsidRPr="00540393">
                        <w:rPr>
                          <w:lang w:val="en-GB"/>
                        </w:rPr>
                        <w:t>Select module</w:t>
                      </w:r>
                    </w:sdtContent>
                  </w:sdt>
                  <w:r w:rsidR="00943FDE" w:rsidRPr="00540393">
                    <w:rPr>
                      <w:color w:val="A6A6A6" w:themeColor="background1" w:themeShade="A6"/>
                      <w:lang w:val="en-GB"/>
                    </w:rPr>
                    <w:t xml:space="preserve"> </w:t>
                  </w:r>
                  <w:r w:rsidR="005C619D" w:rsidRPr="00540393">
                    <w:rPr>
                      <w:lang w:val="en-GB"/>
                    </w:rPr>
                    <w:t>*</w:t>
                  </w:r>
                </w:p>
                <w:p w:rsidR="00BD31D0" w:rsidRPr="00540393" w:rsidRDefault="00BD31D0" w:rsidP="00943FDE">
                  <w:pPr>
                    <w:rPr>
                      <w:lang w:val="en-GB"/>
                    </w:rPr>
                  </w:pPr>
                </w:p>
              </w:tc>
            </w:tr>
            <w:tr w:rsidR="00943FDE" w:rsidRPr="00E61C3F" w:rsidTr="00F0187B">
              <w:trPr>
                <w:trHeight w:val="454"/>
              </w:trPr>
              <w:tc>
                <w:tcPr>
                  <w:tcW w:w="4701" w:type="dxa"/>
                </w:tcPr>
                <w:p w:rsidR="00943FDE" w:rsidRPr="003D33F1" w:rsidRDefault="003D33F1" w:rsidP="00943FDE">
                  <w:pPr>
                    <w:rPr>
                      <w:lang w:val="en-GB"/>
                    </w:rPr>
                  </w:pPr>
                  <w:r w:rsidRPr="003D33F1">
                    <w:rPr>
                      <w:lang w:val="en-GB"/>
                    </w:rPr>
                    <w:t>Name of the type or designation of the measuring instrument</w:t>
                  </w:r>
                  <w:r w:rsidR="005C619D" w:rsidRPr="003D33F1">
                    <w:rPr>
                      <w:lang w:val="en-GB"/>
                    </w:rPr>
                    <w:t>*</w:t>
                  </w:r>
                  <w:r w:rsidR="00943FDE" w:rsidRPr="003D33F1">
                    <w:rPr>
                      <w:lang w:val="en-GB"/>
                    </w:rPr>
                    <w:t xml:space="preserve">: </w:t>
                  </w:r>
                </w:p>
                <w:p w:rsidR="00BD31D0" w:rsidRPr="003D33F1" w:rsidRDefault="00BD31D0" w:rsidP="00943FDE">
                  <w:pPr>
                    <w:rPr>
                      <w:lang w:val="en-GB"/>
                    </w:rPr>
                  </w:pPr>
                </w:p>
              </w:tc>
              <w:tc>
                <w:tcPr>
                  <w:tcW w:w="4701" w:type="dxa"/>
                  <w:vMerge w:val="restart"/>
                </w:tcPr>
                <w:p w:rsidR="00943FDE" w:rsidRPr="003D33F1" w:rsidRDefault="003D33F1" w:rsidP="00943FDE">
                  <w:pPr>
                    <w:rPr>
                      <w:lang w:val="en-GB"/>
                    </w:rPr>
                  </w:pPr>
                  <w:r w:rsidRPr="003D33F1">
                    <w:rPr>
                      <w:lang w:val="en-GB"/>
                    </w:rPr>
                    <w:t>For</w:t>
                  </w:r>
                  <w:r w:rsidR="00943FDE" w:rsidRPr="003D33F1">
                    <w:rPr>
                      <w:lang w:val="en-GB"/>
                    </w:rPr>
                    <w:t xml:space="preserve"> </w:t>
                  </w:r>
                  <w:r w:rsidRPr="003D33F1">
                    <w:rPr>
                      <w:lang w:val="en-GB"/>
                    </w:rPr>
                    <w:t>m</w:t>
                  </w:r>
                  <w:r w:rsidR="00943FDE" w:rsidRPr="003D33F1">
                    <w:rPr>
                      <w:lang w:val="en-GB"/>
                    </w:rPr>
                    <w:t>odul</w:t>
                  </w:r>
                  <w:r w:rsidRPr="003D33F1">
                    <w:rPr>
                      <w:lang w:val="en-GB"/>
                    </w:rPr>
                    <w:t>e</w:t>
                  </w:r>
                  <w:r w:rsidR="00943FDE" w:rsidRPr="003D33F1">
                    <w:rPr>
                      <w:lang w:val="en-GB"/>
                    </w:rPr>
                    <w:t xml:space="preserve"> B</w:t>
                  </w:r>
                  <w:r w:rsidRPr="003D33F1">
                    <w:rPr>
                      <w:lang w:val="en-GB"/>
                    </w:rPr>
                    <w:t xml:space="preserve"> only</w:t>
                  </w:r>
                  <w:r w:rsidR="00943FDE" w:rsidRPr="003D33F1">
                    <w:rPr>
                      <w:lang w:val="en-GB"/>
                    </w:rPr>
                    <w:t xml:space="preserve">:  </w:t>
                  </w:r>
                </w:p>
                <w:p w:rsidR="00943FDE" w:rsidRPr="003D33F1" w:rsidRDefault="00D35C19" w:rsidP="00943FDE">
                  <w:pPr>
                    <w:rPr>
                      <w:lang w:val="en-GB"/>
                    </w:rPr>
                  </w:pPr>
                  <w:sdt>
                    <w:sdtPr>
                      <w:rPr>
                        <w:lang w:val="en-GB"/>
                      </w:rPr>
                      <w:id w:val="-1114906977"/>
                      <w14:checkbox>
                        <w14:checked w14:val="0"/>
                        <w14:checkedState w14:val="2612" w14:font="MS Gothic"/>
                        <w14:uncheckedState w14:val="2610" w14:font="MS Gothic"/>
                      </w14:checkbox>
                    </w:sdtPr>
                    <w:sdtEndPr/>
                    <w:sdtContent>
                      <w:r w:rsidR="00943FDE" w:rsidRPr="003D33F1">
                        <w:rPr>
                          <w:rFonts w:ascii="MS Gothic" w:eastAsia="MS Gothic" w:hAnsi="MS Gothic" w:hint="eastAsia"/>
                          <w:lang w:val="en-GB"/>
                        </w:rPr>
                        <w:t>☐</w:t>
                      </w:r>
                    </w:sdtContent>
                  </w:sdt>
                  <w:r w:rsidR="00943FDE" w:rsidRPr="003D33F1">
                    <w:rPr>
                      <w:lang w:val="en-GB"/>
                    </w:rPr>
                    <w:t xml:space="preserve"> </w:t>
                  </w:r>
                  <w:r w:rsidR="00E93D61">
                    <w:rPr>
                      <w:lang w:val="en-GB"/>
                    </w:rPr>
                    <w:t xml:space="preserve">Initial </w:t>
                  </w:r>
                  <w:r w:rsidR="003D33F1">
                    <w:rPr>
                      <w:lang w:val="en-GB"/>
                    </w:rPr>
                    <w:t>application</w:t>
                  </w:r>
                </w:p>
                <w:p w:rsidR="00D26BD9" w:rsidRPr="003E79B9" w:rsidRDefault="00D35C19" w:rsidP="00D26BD9">
                  <w:pPr>
                    <w:rPr>
                      <w:lang w:val="en-GB"/>
                    </w:rPr>
                  </w:pPr>
                  <w:sdt>
                    <w:sdtPr>
                      <w:rPr>
                        <w:lang w:val="en-GB"/>
                      </w:rPr>
                      <w:id w:val="-262999653"/>
                      <w14:checkbox>
                        <w14:checked w14:val="0"/>
                        <w14:checkedState w14:val="2612" w14:font="MS Gothic"/>
                        <w14:uncheckedState w14:val="2610" w14:font="MS Gothic"/>
                      </w14:checkbox>
                    </w:sdtPr>
                    <w:sdtEndPr/>
                    <w:sdtContent>
                      <w:r w:rsidR="00943FDE" w:rsidRPr="003E79B9">
                        <w:rPr>
                          <w:rFonts w:ascii="MS Gothic" w:eastAsia="MS Gothic" w:hAnsi="MS Gothic" w:hint="eastAsia"/>
                          <w:lang w:val="en-GB"/>
                        </w:rPr>
                        <w:t>☐</w:t>
                      </w:r>
                    </w:sdtContent>
                  </w:sdt>
                  <w:r w:rsidR="00943FDE" w:rsidRPr="003E79B9">
                    <w:rPr>
                      <w:lang w:val="en-GB"/>
                    </w:rPr>
                    <w:t xml:space="preserve"> Revision</w:t>
                  </w:r>
                  <w:r w:rsidR="00F803B9" w:rsidRPr="003E79B9">
                    <w:rPr>
                      <w:lang w:val="en-GB"/>
                    </w:rPr>
                    <w:t xml:space="preserve"> (</w:t>
                  </w:r>
                  <w:r w:rsidR="003E79B9">
                    <w:rPr>
                      <w:lang w:val="en-GB"/>
                    </w:rPr>
                    <w:t>Number of existing c</w:t>
                  </w:r>
                  <w:r w:rsidR="003E79B9" w:rsidRPr="00F32D62">
                    <w:rPr>
                      <w:lang w:val="en-GB"/>
                    </w:rPr>
                    <w:t>ertificate of conformity</w:t>
                  </w:r>
                  <w:r w:rsidR="003E79B9" w:rsidRPr="004D622B">
                    <w:rPr>
                      <w:lang w:val="en-GB"/>
                    </w:rPr>
                    <w:t xml:space="preserve">: </w:t>
                  </w:r>
                  <w:sdt>
                    <w:sdtPr>
                      <w:id w:val="-1762143382"/>
                      <w:placeholder>
                        <w:docPart w:val="4256940CCBEA402CB29689144AF0DBB1"/>
                      </w:placeholder>
                      <w:showingPlcHdr/>
                      <w15:appearance w15:val="hidden"/>
                    </w:sdtPr>
                    <w:sdtEndPr/>
                    <w:sdtContent>
                      <w:r w:rsidR="003E79B9">
                        <w:rPr>
                          <w:rStyle w:val="Platzhaltertext"/>
                          <w:color w:val="A6A6A6" w:themeColor="background1" w:themeShade="A6"/>
                          <w:lang w:val="en-GB"/>
                        </w:rPr>
                        <w:t>please enter number here</w:t>
                      </w:r>
                    </w:sdtContent>
                  </w:sdt>
                  <w:r w:rsidR="00D26BD9" w:rsidRPr="003E79B9">
                    <w:rPr>
                      <w:lang w:val="en-GB"/>
                    </w:rPr>
                    <w:t>)</w:t>
                  </w:r>
                </w:p>
                <w:p w:rsidR="00943FDE" w:rsidRPr="00511036" w:rsidRDefault="00D35C19" w:rsidP="00D26BD9">
                  <w:sdt>
                    <w:sdtPr>
                      <w:id w:val="838503137"/>
                      <w14:checkbox>
                        <w14:checked w14:val="0"/>
                        <w14:checkedState w14:val="2612" w14:font="MS Gothic"/>
                        <w14:uncheckedState w14:val="2610" w14:font="MS Gothic"/>
                      </w14:checkbox>
                    </w:sdtPr>
                    <w:sdtEndPr/>
                    <w:sdtContent>
                      <w:r w:rsidR="00943FDE" w:rsidRPr="009447A8">
                        <w:rPr>
                          <w:rFonts w:ascii="MS Gothic" w:eastAsia="MS Gothic" w:hAnsi="MS Gothic" w:hint="eastAsia"/>
                        </w:rPr>
                        <w:t>☐</w:t>
                      </w:r>
                    </w:sdtContent>
                  </w:sdt>
                  <w:r w:rsidR="00943FDE" w:rsidRPr="009447A8">
                    <w:t xml:space="preserve"> </w:t>
                  </w:r>
                  <w:r w:rsidR="00E7567B">
                    <w:t>Renewal</w:t>
                  </w:r>
                </w:p>
              </w:tc>
            </w:tr>
            <w:tr w:rsidR="00943FDE" w:rsidRPr="00D35C19" w:rsidTr="00446AF3">
              <w:trPr>
                <w:trHeight w:val="454"/>
              </w:trPr>
              <w:tc>
                <w:tcPr>
                  <w:tcW w:w="4701" w:type="dxa"/>
                </w:tcPr>
                <w:p w:rsidR="00943FDE" w:rsidRPr="00F0473F" w:rsidRDefault="003E79B9" w:rsidP="00943FDE">
                  <w:pPr>
                    <w:rPr>
                      <w:highlight w:val="yellow"/>
                      <w:lang w:val="en-GB"/>
                    </w:rPr>
                  </w:pPr>
                  <w:r w:rsidRPr="00DC4BBF">
                    <w:rPr>
                      <w:lang w:val="en-GB"/>
                    </w:rPr>
                    <w:t xml:space="preserve">Further details for identifying the measuring </w:t>
                  </w:r>
                  <w:r>
                    <w:rPr>
                      <w:lang w:val="en-GB"/>
                    </w:rPr>
                    <w:t>instrument</w:t>
                  </w:r>
                  <w:r w:rsidR="00943FDE" w:rsidRPr="00F0473F">
                    <w:rPr>
                      <w:lang w:val="en-GB"/>
                    </w:rPr>
                    <w:t xml:space="preserve">: </w:t>
                  </w:r>
                </w:p>
                <w:p w:rsidR="00943FDE" w:rsidRPr="00F0473F" w:rsidRDefault="00943FDE" w:rsidP="00943FDE">
                  <w:pPr>
                    <w:rPr>
                      <w:lang w:val="en-GB"/>
                    </w:rPr>
                  </w:pPr>
                </w:p>
              </w:tc>
              <w:tc>
                <w:tcPr>
                  <w:tcW w:w="4701" w:type="dxa"/>
                  <w:vMerge/>
                </w:tcPr>
                <w:p w:rsidR="00943FDE" w:rsidRPr="00F0473F" w:rsidRDefault="00943FDE" w:rsidP="00943FDE">
                  <w:pPr>
                    <w:rPr>
                      <w:lang w:val="en-GB"/>
                    </w:rPr>
                  </w:pPr>
                </w:p>
              </w:tc>
            </w:tr>
            <w:tr w:rsidR="00943FDE" w:rsidRPr="00D35C19" w:rsidTr="00F0187B">
              <w:trPr>
                <w:trHeight w:val="454"/>
              </w:trPr>
              <w:tc>
                <w:tcPr>
                  <w:tcW w:w="4701" w:type="dxa"/>
                </w:tcPr>
                <w:p w:rsidR="00943FDE" w:rsidRDefault="003E79B9" w:rsidP="00943FDE">
                  <w:r>
                    <w:rPr>
                      <w:lang w:val="en-GB"/>
                    </w:rPr>
                    <w:t>Adress</w:t>
                  </w:r>
                  <w:r>
                    <w:t xml:space="preserve"> </w:t>
                  </w:r>
                  <w:r w:rsidR="00E93D61">
                    <w:t>examina</w:t>
                  </w:r>
                  <w:r>
                    <w:t>tion site</w:t>
                  </w:r>
                  <w:r w:rsidR="00943FDE" w:rsidRPr="00E61C3F">
                    <w:t>:</w:t>
                  </w:r>
                  <w:r w:rsidR="00943FDE" w:rsidRPr="00E61C3F">
                    <w:br/>
                  </w:r>
                </w:p>
                <w:p w:rsidR="00BD31D0" w:rsidRDefault="00BD31D0" w:rsidP="00943FDE"/>
                <w:p w:rsidR="00BD31D0" w:rsidRDefault="00BD31D0" w:rsidP="00943FDE"/>
              </w:tc>
              <w:tc>
                <w:tcPr>
                  <w:tcW w:w="4701" w:type="dxa"/>
                </w:tcPr>
                <w:p w:rsidR="00943FDE" w:rsidRPr="003E79B9" w:rsidRDefault="003E79B9" w:rsidP="00943FDE">
                  <w:pPr>
                    <w:rPr>
                      <w:lang w:val="en-GB"/>
                    </w:rPr>
                  </w:pPr>
                  <w:r w:rsidRPr="00DC4BBF">
                    <w:rPr>
                      <w:lang w:val="en-GB"/>
                    </w:rPr>
                    <w:t>On-site representation of manufacturer</w:t>
                  </w:r>
                  <w:r w:rsidR="00943FDE" w:rsidRPr="003E79B9">
                    <w:rPr>
                      <w:lang w:val="en-GB"/>
                    </w:rPr>
                    <w:t>:</w:t>
                  </w:r>
                </w:p>
                <w:p w:rsidR="00943FDE" w:rsidRPr="003E79B9" w:rsidRDefault="00943FDE" w:rsidP="00943FDE">
                  <w:pPr>
                    <w:rPr>
                      <w:lang w:val="en-GB"/>
                    </w:rPr>
                  </w:pPr>
                </w:p>
                <w:p w:rsidR="00BD31D0" w:rsidRPr="003E79B9" w:rsidRDefault="00BD31D0" w:rsidP="00943FDE">
                  <w:pPr>
                    <w:rPr>
                      <w:lang w:val="en-GB"/>
                    </w:rPr>
                  </w:pPr>
                </w:p>
                <w:p w:rsidR="00BD31D0" w:rsidRPr="003E79B9" w:rsidRDefault="00BD31D0" w:rsidP="00943FDE">
                  <w:pPr>
                    <w:rPr>
                      <w:lang w:val="en-GB"/>
                    </w:rPr>
                  </w:pPr>
                </w:p>
              </w:tc>
            </w:tr>
            <w:tr w:rsidR="00943FDE" w:rsidRPr="00D35C19" w:rsidTr="00446AF3">
              <w:trPr>
                <w:trHeight w:val="697"/>
              </w:trPr>
              <w:tc>
                <w:tcPr>
                  <w:tcW w:w="4701" w:type="dxa"/>
                </w:tcPr>
                <w:p w:rsidR="00943FDE" w:rsidRPr="00F0473F" w:rsidRDefault="003E79B9" w:rsidP="00943FDE">
                  <w:pPr>
                    <w:rPr>
                      <w:lang w:val="en-GB"/>
                    </w:rPr>
                  </w:pPr>
                  <w:r w:rsidRPr="00F0473F">
                    <w:rPr>
                      <w:lang w:val="en-GB"/>
                    </w:rPr>
                    <w:t xml:space="preserve">E-mail </w:t>
                  </w:r>
                  <w:r w:rsidR="00E93D61" w:rsidRPr="00D35C19">
                    <w:rPr>
                      <w:lang w:val="en-GB"/>
                    </w:rPr>
                    <w:t>examination</w:t>
                  </w:r>
                  <w:r w:rsidRPr="00F0473F">
                    <w:rPr>
                      <w:lang w:val="en-GB"/>
                    </w:rPr>
                    <w:t xml:space="preserve"> site</w:t>
                  </w:r>
                  <w:r w:rsidR="00943FDE" w:rsidRPr="00F0473F">
                    <w:rPr>
                      <w:lang w:val="en-GB"/>
                    </w:rPr>
                    <w:t>:</w:t>
                  </w:r>
                  <w:r w:rsidR="00943FDE" w:rsidRPr="00F0473F">
                    <w:rPr>
                      <w:lang w:val="en-GB"/>
                    </w:rPr>
                    <w:br/>
                  </w:r>
                </w:p>
                <w:p w:rsidR="00BD31D0" w:rsidRPr="00F0473F" w:rsidRDefault="00BD31D0" w:rsidP="00943FDE">
                  <w:pPr>
                    <w:rPr>
                      <w:lang w:val="en-GB"/>
                    </w:rPr>
                  </w:pPr>
                </w:p>
                <w:p w:rsidR="00BD31D0" w:rsidRPr="00F0473F" w:rsidRDefault="00BD31D0" w:rsidP="00943FDE">
                  <w:pPr>
                    <w:rPr>
                      <w:lang w:val="en-GB"/>
                    </w:rPr>
                  </w:pPr>
                </w:p>
              </w:tc>
              <w:tc>
                <w:tcPr>
                  <w:tcW w:w="4701" w:type="dxa"/>
                </w:tcPr>
                <w:p w:rsidR="00943FDE" w:rsidRPr="00F0473F" w:rsidRDefault="00E93D61" w:rsidP="00943FDE">
                  <w:pPr>
                    <w:rPr>
                      <w:lang w:val="en-GB"/>
                    </w:rPr>
                  </w:pPr>
                  <w:r w:rsidRPr="00D35C19">
                    <w:rPr>
                      <w:lang w:val="en-GB"/>
                    </w:rPr>
                    <w:t>Examination</w:t>
                  </w:r>
                  <w:r w:rsidRPr="00F0473F">
                    <w:rPr>
                      <w:lang w:val="en-GB"/>
                    </w:rPr>
                    <w:t xml:space="preserve"> </w:t>
                  </w:r>
                  <w:r w:rsidR="003E79B9" w:rsidRPr="00F0473F">
                    <w:rPr>
                      <w:lang w:val="en-GB"/>
                    </w:rPr>
                    <w:t>site Phone 1</w:t>
                  </w:r>
                  <w:r w:rsidR="00943FDE" w:rsidRPr="00F0473F">
                    <w:rPr>
                      <w:lang w:val="en-GB"/>
                    </w:rPr>
                    <w:t>:</w:t>
                  </w:r>
                  <w:r w:rsidR="00943FDE" w:rsidRPr="00F0473F">
                    <w:rPr>
                      <w:lang w:val="en-GB"/>
                    </w:rPr>
                    <w:br/>
                  </w:r>
                </w:p>
                <w:p w:rsidR="00BD31D0" w:rsidRPr="00F0473F" w:rsidRDefault="00BD31D0" w:rsidP="00943FDE">
                  <w:pPr>
                    <w:rPr>
                      <w:lang w:val="en-GB"/>
                    </w:rPr>
                  </w:pPr>
                </w:p>
                <w:p w:rsidR="00BD31D0" w:rsidRPr="00F0473F" w:rsidRDefault="00BD31D0" w:rsidP="00943FDE">
                  <w:pPr>
                    <w:rPr>
                      <w:lang w:val="en-GB"/>
                    </w:rPr>
                  </w:pPr>
                </w:p>
              </w:tc>
            </w:tr>
            <w:tr w:rsidR="00943FDE" w:rsidRPr="00D35C19" w:rsidTr="00446AF3">
              <w:trPr>
                <w:trHeight w:val="454"/>
              </w:trPr>
              <w:tc>
                <w:tcPr>
                  <w:tcW w:w="4701" w:type="dxa"/>
                </w:tcPr>
                <w:p w:rsidR="00943FDE" w:rsidRPr="00F0473F" w:rsidRDefault="00E93D61" w:rsidP="00943FDE">
                  <w:pPr>
                    <w:rPr>
                      <w:lang w:val="en-GB"/>
                    </w:rPr>
                  </w:pPr>
                  <w:r w:rsidRPr="00D35C19">
                    <w:rPr>
                      <w:lang w:val="en-GB"/>
                    </w:rPr>
                    <w:t>Examination</w:t>
                  </w:r>
                  <w:r w:rsidRPr="00F0473F">
                    <w:rPr>
                      <w:lang w:val="en-GB"/>
                    </w:rPr>
                    <w:t xml:space="preserve"> </w:t>
                  </w:r>
                  <w:r w:rsidR="003E79B9" w:rsidRPr="00F0473F">
                    <w:rPr>
                      <w:lang w:val="en-GB"/>
                    </w:rPr>
                    <w:t>site</w:t>
                  </w:r>
                  <w:r w:rsidR="003E79B9">
                    <w:rPr>
                      <w:lang w:val="en-GB"/>
                    </w:rPr>
                    <w:t xml:space="preserve"> additional information</w:t>
                  </w:r>
                  <w:r w:rsidR="00BD31D0" w:rsidRPr="00F0473F">
                    <w:rPr>
                      <w:lang w:val="en-GB"/>
                    </w:rPr>
                    <w:t>:</w:t>
                  </w:r>
                </w:p>
                <w:p w:rsidR="00BD31D0" w:rsidRPr="00F0473F" w:rsidRDefault="00BD31D0" w:rsidP="00943FDE">
                  <w:pPr>
                    <w:rPr>
                      <w:lang w:val="en-GB"/>
                    </w:rPr>
                  </w:pPr>
                </w:p>
                <w:p w:rsidR="00BD31D0" w:rsidRPr="00F0473F" w:rsidRDefault="00BD31D0" w:rsidP="00943FDE">
                  <w:pPr>
                    <w:rPr>
                      <w:lang w:val="en-GB"/>
                    </w:rPr>
                  </w:pPr>
                </w:p>
              </w:tc>
              <w:tc>
                <w:tcPr>
                  <w:tcW w:w="4701" w:type="dxa"/>
                </w:tcPr>
                <w:p w:rsidR="00943FDE" w:rsidRPr="00F0473F" w:rsidRDefault="00E93D61" w:rsidP="00943FDE">
                  <w:pPr>
                    <w:rPr>
                      <w:lang w:val="en-GB"/>
                    </w:rPr>
                  </w:pPr>
                  <w:r w:rsidRPr="00D35C19">
                    <w:rPr>
                      <w:lang w:val="en-GB"/>
                    </w:rPr>
                    <w:t>Examination</w:t>
                  </w:r>
                  <w:r w:rsidR="003E79B9" w:rsidRPr="00F0473F">
                    <w:rPr>
                      <w:lang w:val="en-GB"/>
                    </w:rPr>
                    <w:t xml:space="preserve"> site Phone </w:t>
                  </w:r>
                  <w:r w:rsidR="00943FDE" w:rsidRPr="00F0473F">
                    <w:rPr>
                      <w:lang w:val="en-GB"/>
                    </w:rPr>
                    <w:t>2:</w:t>
                  </w:r>
                </w:p>
                <w:p w:rsidR="00BD31D0" w:rsidRPr="00F0473F" w:rsidRDefault="00BD31D0" w:rsidP="00943FDE">
                  <w:pPr>
                    <w:rPr>
                      <w:lang w:val="en-GB"/>
                    </w:rPr>
                  </w:pPr>
                </w:p>
                <w:p w:rsidR="00BD31D0" w:rsidRPr="00F0473F" w:rsidRDefault="00BD31D0" w:rsidP="00943FDE">
                  <w:pPr>
                    <w:rPr>
                      <w:lang w:val="en-GB"/>
                    </w:rPr>
                  </w:pPr>
                </w:p>
              </w:tc>
            </w:tr>
          </w:tbl>
          <w:p w:rsidR="0054621D" w:rsidRPr="00F0473F" w:rsidRDefault="00D35C19" w:rsidP="00943FDE">
            <w:pPr>
              <w:rPr>
                <w:lang w:val="en-GB"/>
              </w:rPr>
            </w:pPr>
            <w:sdt>
              <w:sdtPr>
                <w:rPr>
                  <w:lang w:val="en-GB"/>
                </w:rPr>
                <w:id w:val="1965310287"/>
                <w14:checkbox>
                  <w14:checked w14:val="0"/>
                  <w14:checkedState w14:val="2612" w14:font="MS Gothic"/>
                  <w14:uncheckedState w14:val="2610" w14:font="MS Gothic"/>
                </w14:checkbox>
              </w:sdtPr>
              <w:sdtEndPr/>
              <w:sdtContent>
                <w:r w:rsidR="0054621D" w:rsidRPr="00F0473F">
                  <w:rPr>
                    <w:rFonts w:ascii="MS Gothic" w:eastAsia="MS Gothic" w:hAnsi="MS Gothic" w:hint="eastAsia"/>
                    <w:lang w:val="en-GB"/>
                  </w:rPr>
                  <w:t>☐</w:t>
                </w:r>
              </w:sdtContent>
            </w:sdt>
            <w:r w:rsidR="0054621D" w:rsidRPr="00F0473F">
              <w:rPr>
                <w:lang w:val="en-GB"/>
              </w:rPr>
              <w:t xml:space="preserve"> </w:t>
            </w:r>
            <w:r w:rsidR="00F0473F" w:rsidRPr="00F0473F">
              <w:rPr>
                <w:lang w:val="en-GB"/>
              </w:rPr>
              <w:t>Technical documentation in accordance with Art. 18 MID or § 14 Measuring Instruments Directive 2016, including information on seals and labelling</w:t>
            </w:r>
          </w:p>
          <w:p w:rsidR="0054621D" w:rsidRPr="00546CA5" w:rsidRDefault="00D35C19" w:rsidP="00943FDE">
            <w:pPr>
              <w:rPr>
                <w:lang w:val="en-GB"/>
              </w:rPr>
            </w:pPr>
            <w:sdt>
              <w:sdtPr>
                <w:rPr>
                  <w:rFonts w:ascii="MS Gothic" w:eastAsia="MS Gothic" w:hAnsi="MS Gothic"/>
                  <w:lang w:val="en-GB"/>
                </w:rPr>
                <w:id w:val="49354390"/>
                <w14:checkbox>
                  <w14:checked w14:val="0"/>
                  <w14:checkedState w14:val="2612" w14:font="MS Gothic"/>
                  <w14:uncheckedState w14:val="2610" w14:font="MS Gothic"/>
                </w14:checkbox>
              </w:sdtPr>
              <w:sdtEndPr/>
              <w:sdtContent>
                <w:r w:rsidR="0054621D" w:rsidRPr="00546CA5">
                  <w:rPr>
                    <w:rFonts w:ascii="MS Gothic" w:eastAsia="MS Gothic" w:hAnsi="MS Gothic"/>
                    <w:lang w:val="en-GB"/>
                  </w:rPr>
                  <w:t>☐</w:t>
                </w:r>
              </w:sdtContent>
            </w:sdt>
            <w:r w:rsidR="0054621D" w:rsidRPr="00546CA5">
              <w:rPr>
                <w:lang w:val="en-GB"/>
              </w:rPr>
              <w:t xml:space="preserve"> </w:t>
            </w:r>
            <w:r w:rsidR="00546CA5" w:rsidRPr="00546CA5">
              <w:rPr>
                <w:lang w:val="en-GB"/>
              </w:rPr>
              <w:t>Additional evidence for the adequacy of the technical design of the parts of the measuring instrument for which no samples are required</w:t>
            </w:r>
          </w:p>
          <w:p w:rsidR="005A764D" w:rsidRPr="00546CA5" w:rsidRDefault="00D35C19" w:rsidP="00943FDE">
            <w:pPr>
              <w:rPr>
                <w:lang w:val="en-GB"/>
              </w:rPr>
            </w:pPr>
            <w:sdt>
              <w:sdtPr>
                <w:rPr>
                  <w:lang w:val="en-GB"/>
                </w:rPr>
                <w:id w:val="56751563"/>
                <w14:checkbox>
                  <w14:checked w14:val="0"/>
                  <w14:checkedState w14:val="2612" w14:font="MS Gothic"/>
                  <w14:uncheckedState w14:val="2610" w14:font="MS Gothic"/>
                </w14:checkbox>
              </w:sdtPr>
              <w:sdtEndPr/>
              <w:sdtContent>
                <w:r w:rsidR="005A764D" w:rsidRPr="00546CA5">
                  <w:rPr>
                    <w:rFonts w:ascii="MS Gothic" w:eastAsia="MS Gothic" w:hAnsi="MS Gothic"/>
                    <w:lang w:val="en-GB"/>
                  </w:rPr>
                  <w:t>☐</w:t>
                </w:r>
              </w:sdtContent>
            </w:sdt>
            <w:r w:rsidR="005A764D" w:rsidRPr="00546CA5">
              <w:rPr>
                <w:lang w:val="en-GB"/>
              </w:rPr>
              <w:t xml:space="preserve"> </w:t>
            </w:r>
            <w:r w:rsidR="00546CA5" w:rsidRPr="00546CA5">
              <w:rPr>
                <w:lang w:val="en-GB"/>
              </w:rPr>
              <w:t>Risk analysis</w:t>
            </w:r>
          </w:p>
          <w:p w:rsidR="005A764D" w:rsidRPr="00546CA5" w:rsidRDefault="00D35C19" w:rsidP="00943FDE">
            <w:pPr>
              <w:rPr>
                <w:lang w:val="en-GB"/>
              </w:rPr>
            </w:pPr>
            <w:sdt>
              <w:sdtPr>
                <w:rPr>
                  <w:lang w:val="en-GB"/>
                </w:rPr>
                <w:id w:val="520743471"/>
                <w14:checkbox>
                  <w14:checked w14:val="0"/>
                  <w14:checkedState w14:val="2612" w14:font="MS Gothic"/>
                  <w14:uncheckedState w14:val="2610" w14:font="MS Gothic"/>
                </w14:checkbox>
              </w:sdtPr>
              <w:sdtEndPr/>
              <w:sdtContent>
                <w:r w:rsidR="0054621D" w:rsidRPr="00546CA5">
                  <w:rPr>
                    <w:rFonts w:ascii="MS Gothic" w:eastAsia="MS Gothic" w:hAnsi="MS Gothic"/>
                    <w:lang w:val="en-GB"/>
                  </w:rPr>
                  <w:t>☐</w:t>
                </w:r>
              </w:sdtContent>
            </w:sdt>
            <w:r w:rsidR="0054621D" w:rsidRPr="00546CA5">
              <w:rPr>
                <w:lang w:val="en-GB"/>
              </w:rPr>
              <w:t xml:space="preserve"> </w:t>
            </w:r>
            <w:r w:rsidR="00546CA5">
              <w:rPr>
                <w:lang w:val="en-GB"/>
              </w:rPr>
              <w:t>D</w:t>
            </w:r>
            <w:r w:rsidR="00546CA5" w:rsidRPr="000148C7">
              <w:rPr>
                <w:lang w:val="en-GB"/>
              </w:rPr>
              <w:t xml:space="preserve">eclaration of conformity </w:t>
            </w:r>
            <w:r w:rsidR="00546CA5">
              <w:rPr>
                <w:lang w:val="en-GB"/>
              </w:rPr>
              <w:t>(</w:t>
            </w:r>
            <w:r w:rsidR="00E93D61">
              <w:rPr>
                <w:lang w:val="en-GB"/>
              </w:rPr>
              <w:t>draf</w:t>
            </w:r>
            <w:r w:rsidR="00546CA5">
              <w:rPr>
                <w:lang w:val="en-GB"/>
              </w:rPr>
              <w:t>t, m</w:t>
            </w:r>
            <w:r w:rsidR="0054621D" w:rsidRPr="00546CA5">
              <w:rPr>
                <w:lang w:val="en-GB"/>
              </w:rPr>
              <w:t>odul</w:t>
            </w:r>
            <w:r w:rsidR="00546CA5">
              <w:rPr>
                <w:lang w:val="en-GB"/>
              </w:rPr>
              <w:t>e</w:t>
            </w:r>
            <w:r w:rsidR="0054621D" w:rsidRPr="00546CA5">
              <w:rPr>
                <w:lang w:val="en-GB"/>
              </w:rPr>
              <w:t xml:space="preserve"> G</w:t>
            </w:r>
            <w:r w:rsidR="00E93D61">
              <w:rPr>
                <w:lang w:val="en-GB"/>
              </w:rPr>
              <w:t xml:space="preserve"> only</w:t>
            </w:r>
            <w:r w:rsidR="0054621D" w:rsidRPr="00546CA5">
              <w:rPr>
                <w:lang w:val="en-GB"/>
              </w:rPr>
              <w:t>)</w:t>
            </w:r>
            <w:r w:rsidR="0054621D" w:rsidRPr="00546CA5" w:rsidDel="002656F1">
              <w:rPr>
                <w:lang w:val="en-GB"/>
              </w:rPr>
              <w:t xml:space="preserve"> </w:t>
            </w:r>
          </w:p>
          <w:p w:rsidR="0054621D" w:rsidRPr="00546CA5" w:rsidRDefault="00D35C19" w:rsidP="00943FDE">
            <w:pPr>
              <w:rPr>
                <w:lang w:val="en-GB"/>
              </w:rPr>
            </w:pPr>
            <w:sdt>
              <w:sdtPr>
                <w:rPr>
                  <w:lang w:val="en-GB"/>
                </w:rPr>
                <w:id w:val="-820728950"/>
                <w14:checkbox>
                  <w14:checked w14:val="0"/>
                  <w14:checkedState w14:val="2612" w14:font="MS Gothic"/>
                  <w14:uncheckedState w14:val="2610" w14:font="MS Gothic"/>
                </w14:checkbox>
              </w:sdtPr>
              <w:sdtEndPr/>
              <w:sdtContent>
                <w:r w:rsidR="00BD31D0" w:rsidRPr="00546CA5">
                  <w:rPr>
                    <w:rFonts w:ascii="MS Gothic" w:eastAsia="MS Gothic" w:hAnsi="MS Gothic" w:hint="eastAsia"/>
                    <w:lang w:val="en-GB"/>
                  </w:rPr>
                  <w:t>☐</w:t>
                </w:r>
              </w:sdtContent>
            </w:sdt>
            <w:r w:rsidR="0054621D" w:rsidRPr="00546CA5">
              <w:rPr>
                <w:lang w:val="en-GB"/>
              </w:rPr>
              <w:t xml:space="preserve"> </w:t>
            </w:r>
            <w:r w:rsidR="00546CA5">
              <w:rPr>
                <w:lang w:val="en-GB"/>
              </w:rPr>
              <w:t>Letter of authorisation</w:t>
            </w:r>
            <w:r w:rsidR="00E7567B">
              <w:rPr>
                <w:lang w:val="en-GB"/>
              </w:rPr>
              <w:t>,</w:t>
            </w:r>
            <w:r w:rsidR="00546CA5" w:rsidRPr="007B27E5">
              <w:rPr>
                <w:lang w:val="en-GB"/>
              </w:rPr>
              <w:t xml:space="preserve"> if </w:t>
            </w:r>
            <w:r w:rsidR="00E7567B">
              <w:rPr>
                <w:lang w:val="en-GB"/>
              </w:rPr>
              <w:t>applicable</w:t>
            </w:r>
          </w:p>
          <w:p w:rsidR="00BD31D0" w:rsidRPr="00546CA5" w:rsidRDefault="00BD31D0" w:rsidP="00943FDE">
            <w:pPr>
              <w:rPr>
                <w:lang w:val="en-GB"/>
              </w:rPr>
            </w:pPr>
          </w:p>
          <w:p w:rsidR="00833AA7" w:rsidRPr="00EE0CEC" w:rsidRDefault="00833AA7" w:rsidP="00833AA7">
            <w:pPr>
              <w:spacing w:after="120"/>
              <w:rPr>
                <w:lang w:val="en-GB"/>
              </w:rPr>
            </w:pPr>
            <w:r w:rsidRPr="00EE0CEC">
              <w:rPr>
                <w:lang w:val="en-GB"/>
              </w:rPr>
              <w:t>I (We) declare that I (we)</w:t>
            </w:r>
          </w:p>
          <w:p w:rsidR="00833AA7" w:rsidRPr="00EE0CEC" w:rsidRDefault="00833AA7" w:rsidP="00833AA7">
            <w:pPr>
              <w:pStyle w:val="Listenabsatz"/>
              <w:numPr>
                <w:ilvl w:val="0"/>
                <w:numId w:val="18"/>
              </w:numPr>
              <w:rPr>
                <w:lang w:val="en-GB"/>
              </w:rPr>
            </w:pPr>
            <w:r w:rsidRPr="00EE0CEC">
              <w:rPr>
                <w:lang w:val="en-GB"/>
              </w:rPr>
              <w:t xml:space="preserve">have not </w:t>
            </w:r>
            <w:r w:rsidR="00E7567B">
              <w:rPr>
                <w:lang w:val="en-GB"/>
              </w:rPr>
              <w:t>lodged</w:t>
            </w:r>
            <w:r w:rsidRPr="00EE0CEC">
              <w:rPr>
                <w:lang w:val="en-GB"/>
              </w:rPr>
              <w:t xml:space="preserve"> the same application </w:t>
            </w:r>
            <w:r w:rsidR="00E7567B">
              <w:rPr>
                <w:lang w:val="en-GB"/>
              </w:rPr>
              <w:t>with</w:t>
            </w:r>
            <w:r w:rsidRPr="00EE0CEC">
              <w:rPr>
                <w:lang w:val="en-GB"/>
              </w:rPr>
              <w:t xml:space="preserve"> any other notified body</w:t>
            </w:r>
          </w:p>
          <w:p w:rsidR="00833AA7" w:rsidRPr="00EE0CEC" w:rsidRDefault="00833AA7" w:rsidP="00833AA7">
            <w:pPr>
              <w:pStyle w:val="Listenabsatz"/>
              <w:numPr>
                <w:ilvl w:val="0"/>
                <w:numId w:val="18"/>
              </w:numPr>
              <w:rPr>
                <w:lang w:val="en-GB"/>
              </w:rPr>
            </w:pPr>
            <w:r w:rsidRPr="00EE0CEC">
              <w:rPr>
                <w:lang w:val="en-GB"/>
              </w:rPr>
              <w:t xml:space="preserve">am (are) responsible for all costs of the conformity assessment procedure </w:t>
            </w:r>
          </w:p>
          <w:p w:rsidR="00456928" w:rsidRPr="00833AA7" w:rsidRDefault="00833AA7" w:rsidP="00833AA7">
            <w:pPr>
              <w:pStyle w:val="Listenabsatz"/>
              <w:numPr>
                <w:ilvl w:val="0"/>
                <w:numId w:val="18"/>
              </w:numPr>
              <w:rPr>
                <w:lang w:val="en-GB"/>
              </w:rPr>
            </w:pPr>
            <w:r w:rsidRPr="00EE0CEC">
              <w:rPr>
                <w:lang w:val="en-GB"/>
              </w:rPr>
              <w:t>fulfil the obligations imposed in the Measuring Instruments Directive 2016, Federal Law Gazette II No.31/2016, as amended</w:t>
            </w:r>
            <w:r w:rsidR="00E7567B">
              <w:rPr>
                <w:lang w:val="en-GB"/>
              </w:rPr>
              <w:t xml:space="preserve"> (implementing Directive 2014/32/EU)</w:t>
            </w:r>
            <w:r w:rsidRPr="00EE0CEC">
              <w:rPr>
                <w:lang w:val="en-GB"/>
              </w:rPr>
              <w:t>, or the "Weighing Instruments Directive", Federal Law Gazette II No.30/2016, as amended</w:t>
            </w:r>
            <w:r w:rsidR="00E7567B">
              <w:rPr>
                <w:lang w:val="en-GB"/>
              </w:rPr>
              <w:t xml:space="preserve"> (implementing Directive 2014/31/EU)</w:t>
            </w:r>
          </w:p>
          <w:p w:rsidR="0054621D" w:rsidRPr="00833AA7" w:rsidRDefault="00833AA7" w:rsidP="00943FDE">
            <w:pPr>
              <w:pStyle w:val="Listenabsatz"/>
              <w:numPr>
                <w:ilvl w:val="0"/>
                <w:numId w:val="18"/>
              </w:numPr>
              <w:spacing w:after="120"/>
              <w:ind w:left="714" w:hanging="357"/>
              <w:rPr>
                <w:lang w:val="en-GB"/>
              </w:rPr>
            </w:pPr>
            <w:r w:rsidRPr="00833AA7">
              <w:rPr>
                <w:lang w:val="en-GB"/>
              </w:rPr>
              <w:t xml:space="preserve">have read and accept the General Terms and Conditions (GTCs) and the Certification Conditions MID NAWID for Measuring Instruments and Weighing Instruments (FL530901) </w:t>
            </w:r>
            <w:r w:rsidR="00E7567B">
              <w:rPr>
                <w:lang w:val="en-GB"/>
              </w:rPr>
              <w:t>or</w:t>
            </w:r>
            <w:r w:rsidRPr="00833AA7">
              <w:rPr>
                <w:lang w:val="en-GB"/>
              </w:rPr>
              <w:t xml:space="preserve"> the Certification Conditions PPE for Personal Protective Equipment (FL530924) (only for particle-filtering half masks) of the Notified Body of the BEV and will provide the information required for certification</w:t>
            </w:r>
          </w:p>
          <w:p w:rsidR="00833AA7" w:rsidRPr="00EE0CEC" w:rsidRDefault="00833AA7" w:rsidP="00833AA7">
            <w:pPr>
              <w:spacing w:after="120"/>
              <w:rPr>
                <w:lang w:val="en-GB"/>
              </w:rPr>
            </w:pPr>
            <w:r w:rsidRPr="00EE0CEC">
              <w:rPr>
                <w:lang w:val="en-GB"/>
              </w:rPr>
              <w:t>Furthermore, I (we) authorise the BEV's physic</w:t>
            </w:r>
            <w:r w:rsidR="00E7567B">
              <w:rPr>
                <w:lang w:val="en-GB"/>
              </w:rPr>
              <w:t>o</w:t>
            </w:r>
            <w:r w:rsidRPr="00EE0CEC">
              <w:rPr>
                <w:lang w:val="en-GB"/>
              </w:rPr>
              <w:t>-technical testing service to carry out the necessary technical tests.</w:t>
            </w:r>
          </w:p>
          <w:p w:rsidR="00833AA7" w:rsidRDefault="00833AA7" w:rsidP="00833AA7">
            <w:pPr>
              <w:rPr>
                <w:lang w:val="en-GB"/>
              </w:rPr>
            </w:pPr>
            <w:r w:rsidRPr="00180D73">
              <w:rPr>
                <w:lang w:val="en-GB"/>
              </w:rPr>
              <w:t>It is noted that in order to ensure confidentiality in the presence of third parties, the express consent of the manufacturer is required and, if necessary, identity and company affiliation checks may be carried out.</w:t>
            </w:r>
          </w:p>
          <w:p w:rsidR="00833AA7" w:rsidRDefault="00833AA7" w:rsidP="00833AA7">
            <w:pPr>
              <w:rPr>
                <w:lang w:val="en-GB"/>
              </w:rPr>
            </w:pPr>
            <w:r w:rsidRPr="00833AA7">
              <w:rPr>
                <w:lang w:val="en-GB"/>
              </w:rPr>
              <w:lastRenderedPageBreak/>
              <w:t>The possible publication of the full text of the certificate (without technical annexes) is approved.</w:t>
            </w:r>
          </w:p>
          <w:p w:rsidR="00833AA7" w:rsidRPr="00833AA7" w:rsidRDefault="00833AA7" w:rsidP="00833AA7">
            <w:pPr>
              <w:rPr>
                <w:lang w:val="en-GB"/>
              </w:rPr>
            </w:pPr>
          </w:p>
          <w:p w:rsidR="00BD31D0" w:rsidRPr="00833AA7" w:rsidRDefault="00833AA7" w:rsidP="00BD31D0">
            <w:pPr>
              <w:rPr>
                <w:lang w:val="en-GB"/>
              </w:rPr>
            </w:pPr>
            <w:r w:rsidRPr="00833AA7">
              <w:rPr>
                <w:lang w:val="en-GB"/>
              </w:rPr>
              <w:t>The publication of the full text of the certificate (including technical annexes) on the authorisation data carrier of the Physical-Technical Testing Service (PTP) of the BEV is approved</w:t>
            </w:r>
            <w:r w:rsidR="00BD31D0" w:rsidRPr="00833AA7">
              <w:rPr>
                <w:lang w:val="en-GB"/>
              </w:rPr>
              <w:t>:</w:t>
            </w:r>
          </w:p>
          <w:p w:rsidR="00BD31D0" w:rsidRPr="00833AA7" w:rsidRDefault="00D35C19" w:rsidP="00BD31D0">
            <w:pPr>
              <w:rPr>
                <w:lang w:val="en-GB"/>
              </w:rPr>
            </w:pPr>
            <w:sdt>
              <w:sdtPr>
                <w:rPr>
                  <w:lang w:val="en-GB"/>
                </w:rPr>
                <w:id w:val="1427763441"/>
                <w14:checkbox>
                  <w14:checked w14:val="0"/>
                  <w14:checkedState w14:val="2612" w14:font="MS Gothic"/>
                  <w14:uncheckedState w14:val="2610" w14:font="MS Gothic"/>
                </w14:checkbox>
              </w:sdtPr>
              <w:sdtEndPr/>
              <w:sdtContent>
                <w:r w:rsidR="00BD31D0" w:rsidRPr="00833AA7">
                  <w:rPr>
                    <w:rFonts w:ascii="MS Gothic" w:eastAsia="MS Gothic" w:hAnsi="MS Gothic" w:hint="eastAsia"/>
                    <w:lang w:val="en-GB"/>
                  </w:rPr>
                  <w:t>☐</w:t>
                </w:r>
              </w:sdtContent>
            </w:sdt>
            <w:r w:rsidR="00BD31D0" w:rsidRPr="00833AA7">
              <w:rPr>
                <w:lang w:val="en-GB"/>
              </w:rPr>
              <w:t xml:space="preserve">        </w:t>
            </w:r>
            <w:r w:rsidR="00833AA7" w:rsidRPr="00833AA7">
              <w:rPr>
                <w:lang w:val="en-GB"/>
              </w:rPr>
              <w:t>yes</w:t>
            </w:r>
          </w:p>
          <w:p w:rsidR="00BD31D0" w:rsidRPr="00833AA7" w:rsidRDefault="00D35C19" w:rsidP="00BD31D0">
            <w:pPr>
              <w:rPr>
                <w:lang w:val="en-GB"/>
              </w:rPr>
            </w:pPr>
            <w:sdt>
              <w:sdtPr>
                <w:rPr>
                  <w:lang w:val="en-GB"/>
                </w:rPr>
                <w:id w:val="-1294129654"/>
                <w14:checkbox>
                  <w14:checked w14:val="0"/>
                  <w14:checkedState w14:val="2612" w14:font="MS Gothic"/>
                  <w14:uncheckedState w14:val="2610" w14:font="MS Gothic"/>
                </w14:checkbox>
              </w:sdtPr>
              <w:sdtEndPr/>
              <w:sdtContent>
                <w:r w:rsidR="00BD31D0" w:rsidRPr="00833AA7">
                  <w:rPr>
                    <w:rFonts w:ascii="MS Gothic" w:eastAsia="MS Gothic" w:hAnsi="MS Gothic" w:hint="eastAsia"/>
                    <w:lang w:val="en-GB"/>
                  </w:rPr>
                  <w:t>☐</w:t>
                </w:r>
              </w:sdtContent>
            </w:sdt>
            <w:r w:rsidR="00BD31D0" w:rsidRPr="00833AA7">
              <w:rPr>
                <w:lang w:val="en-GB"/>
              </w:rPr>
              <w:t xml:space="preserve">        </w:t>
            </w:r>
            <w:r w:rsidR="00833AA7" w:rsidRPr="00833AA7">
              <w:rPr>
                <w:lang w:val="en-GB"/>
              </w:rPr>
              <w:t>no</w:t>
            </w:r>
          </w:p>
          <w:p w:rsidR="00BD31D0" w:rsidRPr="00833AA7" w:rsidRDefault="00BD31D0" w:rsidP="00BC6C20">
            <w:pPr>
              <w:jc w:val="right"/>
              <w:rPr>
                <w:rFonts w:cs="Arial"/>
                <w:szCs w:val="23"/>
                <w:lang w:val="en-GB"/>
              </w:rPr>
            </w:pPr>
          </w:p>
          <w:p w:rsidR="00BD31D0" w:rsidRPr="00833AA7" w:rsidRDefault="00BD31D0" w:rsidP="00BC6C20">
            <w:pPr>
              <w:jc w:val="right"/>
              <w:rPr>
                <w:rFonts w:cs="Arial"/>
                <w:szCs w:val="23"/>
                <w:lang w:val="en-GB"/>
              </w:rPr>
            </w:pPr>
          </w:p>
          <w:p w:rsidR="00BD31D0" w:rsidRPr="00833AA7" w:rsidRDefault="00BD31D0" w:rsidP="00BC6C20">
            <w:pPr>
              <w:jc w:val="right"/>
              <w:rPr>
                <w:rFonts w:cs="Arial"/>
                <w:szCs w:val="23"/>
                <w:lang w:val="en-GB"/>
              </w:rPr>
            </w:pPr>
          </w:p>
          <w:p w:rsidR="0054621D" w:rsidRPr="00833AA7" w:rsidRDefault="00833AA7" w:rsidP="00BC6C20">
            <w:pPr>
              <w:jc w:val="right"/>
              <w:rPr>
                <w:rFonts w:cs="Arial"/>
                <w:szCs w:val="23"/>
                <w:lang w:val="en-GB"/>
              </w:rPr>
            </w:pPr>
            <w:r w:rsidRPr="00833AA7">
              <w:rPr>
                <w:rFonts w:cs="Arial"/>
                <w:szCs w:val="23"/>
                <w:lang w:val="en-GB"/>
              </w:rPr>
              <w:t>Company stamp, date, signature:</w:t>
            </w:r>
            <w:r w:rsidR="005C619D" w:rsidRPr="00833AA7">
              <w:rPr>
                <w:rFonts w:cs="Arial"/>
                <w:szCs w:val="23"/>
                <w:lang w:val="en-GB"/>
              </w:rPr>
              <w:t>*</w:t>
            </w:r>
          </w:p>
          <w:p w:rsidR="0054621D" w:rsidRPr="00833AA7" w:rsidRDefault="0054621D" w:rsidP="00943FDE">
            <w:pPr>
              <w:rPr>
                <w:lang w:val="en-GB"/>
              </w:rPr>
            </w:pPr>
          </w:p>
        </w:tc>
      </w:tr>
    </w:tbl>
    <w:p w:rsidR="0095422C" w:rsidRPr="00833AA7" w:rsidRDefault="009415C7" w:rsidP="009415C7">
      <w:pPr>
        <w:rPr>
          <w:b/>
          <w:lang w:val="en-GB"/>
        </w:rPr>
      </w:pPr>
      <w:r w:rsidRPr="00833AA7">
        <w:rPr>
          <w:b/>
          <w:lang w:val="en-GB"/>
        </w:rPr>
        <w:lastRenderedPageBreak/>
        <w:br w:type="page"/>
      </w:r>
    </w:p>
    <w:tbl>
      <w:tblPr>
        <w:tblStyle w:val="Tabellenraster"/>
        <w:tblpPr w:leftFromText="141" w:rightFromText="141" w:vertAnchor="page" w:horzAnchor="margin" w:tblpY="1726"/>
        <w:tblW w:w="0" w:type="auto"/>
        <w:tblLook w:val="04A0" w:firstRow="1" w:lastRow="0" w:firstColumn="1" w:lastColumn="0" w:noHBand="0" w:noVBand="1"/>
      </w:tblPr>
      <w:tblGrid>
        <w:gridCol w:w="9628"/>
      </w:tblGrid>
      <w:tr w:rsidR="006846C5" w:rsidRPr="00A15BDC" w:rsidTr="006846C5">
        <w:trPr>
          <w:trHeight w:val="13459"/>
        </w:trPr>
        <w:tc>
          <w:tcPr>
            <w:tcW w:w="9628" w:type="dxa"/>
          </w:tcPr>
          <w:tbl>
            <w:tblPr>
              <w:tblStyle w:val="Tabellenraster"/>
              <w:tblpPr w:leftFromText="141" w:rightFromText="141" w:vertAnchor="page" w:horzAnchor="margin" w:tblpY="271"/>
              <w:tblOverlap w:val="never"/>
              <w:tblW w:w="0" w:type="auto"/>
              <w:tblLook w:val="04A0" w:firstRow="1" w:lastRow="0" w:firstColumn="1" w:lastColumn="0" w:noHBand="0" w:noVBand="1"/>
            </w:tblPr>
            <w:tblGrid>
              <w:gridCol w:w="4531"/>
              <w:gridCol w:w="4871"/>
            </w:tblGrid>
            <w:tr w:rsidR="00A9063B" w:rsidTr="009447A8">
              <w:tc>
                <w:tcPr>
                  <w:tcW w:w="4531" w:type="dxa"/>
                </w:tcPr>
                <w:p w:rsidR="007F1F06" w:rsidRPr="00AF4C74" w:rsidRDefault="00E7567B" w:rsidP="007F1F06">
                  <w:pPr>
                    <w:tabs>
                      <w:tab w:val="left" w:pos="2342"/>
                    </w:tabs>
                  </w:pPr>
                  <w:r>
                    <w:lastRenderedPageBreak/>
                    <w:t>Instrument</w:t>
                  </w:r>
                  <w:r w:rsidR="004941BF">
                    <w:t xml:space="preserve"> type</w:t>
                  </w:r>
                  <w:r w:rsidR="00943FDE">
                    <w:t xml:space="preserve">: </w:t>
                  </w:r>
                  <w:r w:rsidR="004A0BA4">
                    <w:t xml:space="preserve"> </w:t>
                  </w:r>
                  <w:sdt>
                    <w:sdtPr>
                      <w:id w:val="-525564409"/>
                      <w:placeholder>
                        <w:docPart w:val="C0719B51396D408C8F226D13876D0D3A"/>
                      </w:placeholder>
                      <w15:color w:val="000000"/>
                      <w:dropDownList>
                        <w:listItem w:displayText="Select product" w:value="Select product"/>
                        <w:listItem w:displayText="Gas Meters" w:value="Gas Meters"/>
                        <w:listItem w:displayText="Water Meters" w:value="Water Meters"/>
                        <w:listItem w:displayText="Volume Conversion Devices" w:value="Volume Conversion Devices"/>
                        <w:listItem w:displayText="Active Electrical Energy Meters" w:value="Active Electrical Energy Meters"/>
                        <w:listItem w:displayText="Thermal Energy Meters" w:value="Thermal Energy Meters"/>
                        <w:listItem w:displayText="Measuring System for the Continuous and Dynamic Measurement of Quantities of Liquids other than Water" w:value="Measuring System for the Continuous and Dynamic Measurement of Quantities of Liquids other than Water"/>
                        <w:listItem w:displayText="Taximeters" w:value="Taximeters"/>
                        <w:listItem w:displayText="Material Measures of Length" w:value="Material Measures of Length"/>
                        <w:listItem w:displayText="Capacity Serving Measures" w:value="Capacity Serving Measures"/>
                        <w:listItem w:displayText="Dimensional Measuring Instruments" w:value="Dimensional Measuring Instruments"/>
                        <w:listItem w:displayText="Multidimensional Measuring Instruments" w:value="Multidimensional Measuring Instruments"/>
                        <w:listItem w:displayText="Automatic Weighing Instruments" w:value="Automatic Weighing Instruments"/>
                        <w:listItem w:displayText="Automatic Catchweighers" w:value="Automatic Catchweighers"/>
                        <w:listItem w:displayText="Automatic Gravimetric Filling Instruments" w:value="Automatic Gravimetric Filling Instruments"/>
                        <w:listItem w:displayText="Selbsttätige Waagen zum diskont. Totalisieren" w:value="Selbsttätige Waagen zum diskont. Totalisieren"/>
                        <w:listItem w:displayText="Discontinuous Totalisers" w:value="Discontinuous Totalisers"/>
                        <w:listItem w:displayText="Automatic Rail Weighbridges" w:value="Automatic Rail Weighbridges"/>
                        <w:listItem w:displayText="Non-automatic Weighing Instruments" w:value="Non-automatic Weighing Instruments"/>
                      </w:dropDownList>
                    </w:sdtPr>
                    <w:sdtEndPr/>
                    <w:sdtContent>
                      <w:r w:rsidR="004A0BA4">
                        <w:t>Select product</w:t>
                      </w:r>
                    </w:sdtContent>
                  </w:sdt>
                  <w:r w:rsidR="004A0BA4" w:rsidRPr="00511036">
                    <w:t xml:space="preserve">  </w:t>
                  </w:r>
                  <w:r w:rsidR="00943FDE">
                    <w:br/>
                  </w:r>
                </w:p>
              </w:tc>
              <w:tc>
                <w:tcPr>
                  <w:tcW w:w="4871" w:type="dxa"/>
                </w:tcPr>
                <w:p w:rsidR="00943FDE" w:rsidRPr="005C619D" w:rsidRDefault="00D35C19" w:rsidP="00943FDE">
                  <w:sdt>
                    <w:sdtPr>
                      <w:alias w:val="Auswahl Modul"/>
                      <w:tag w:val="Auswahl Modul"/>
                      <w:id w:val="747155488"/>
                      <w:placeholder>
                        <w:docPart w:val="62035B5BBD2D4A20B9255D03E14F6DA2"/>
                      </w:placeholder>
                      <w:dropDownList>
                        <w:listItem w:displayText="Select module" w:value="Select module"/>
                        <w:listItem w:displayText="Module D" w:value="Module D"/>
                        <w:listItem w:displayText="Module D1" w:value="Module D1"/>
                        <w:listItem w:displayText="Module E" w:value="Module E"/>
                        <w:listItem w:displayText="Module E1" w:value="Module E1"/>
                        <w:listItem w:displayText="Module H1" w:value="Module H1"/>
                      </w:dropDownList>
                    </w:sdtPr>
                    <w:sdtEndPr/>
                    <w:sdtContent>
                      <w:r w:rsidR="004941BF">
                        <w:t>Select module</w:t>
                      </w:r>
                    </w:sdtContent>
                  </w:sdt>
                  <w:r w:rsidR="00943FDE" w:rsidRPr="005C619D">
                    <w:t xml:space="preserve"> </w:t>
                  </w:r>
                  <w:r w:rsidR="005C619D" w:rsidRPr="005C619D">
                    <w:t>*</w:t>
                  </w:r>
                </w:p>
                <w:p w:rsidR="00090C98" w:rsidRPr="00943FDE" w:rsidRDefault="00090C98" w:rsidP="00943FDE">
                  <w:pPr>
                    <w:rPr>
                      <w:color w:val="A6A6A6" w:themeColor="background1" w:themeShade="A6"/>
                    </w:rPr>
                  </w:pPr>
                </w:p>
              </w:tc>
            </w:tr>
            <w:tr w:rsidR="00943FDE" w:rsidRPr="00D35C19" w:rsidTr="009447A8">
              <w:tc>
                <w:tcPr>
                  <w:tcW w:w="4531" w:type="dxa"/>
                </w:tcPr>
                <w:p w:rsidR="00BC6C20" w:rsidRPr="00C33A32" w:rsidRDefault="004941BF" w:rsidP="00BC6C20">
                  <w:pPr>
                    <w:rPr>
                      <w:highlight w:val="yellow"/>
                      <w:lang w:val="en-GB"/>
                    </w:rPr>
                  </w:pPr>
                  <w:r w:rsidRPr="00DC4BBF">
                    <w:rPr>
                      <w:lang w:val="en-GB"/>
                    </w:rPr>
                    <w:t xml:space="preserve">Further details for identifying the measuring </w:t>
                  </w:r>
                  <w:r>
                    <w:rPr>
                      <w:lang w:val="en-GB"/>
                    </w:rPr>
                    <w:t>instruments</w:t>
                  </w:r>
                  <w:r w:rsidR="00BC6C20" w:rsidRPr="00C33A32">
                    <w:rPr>
                      <w:lang w:val="en-GB"/>
                    </w:rPr>
                    <w:t xml:space="preserve">: </w:t>
                  </w:r>
                </w:p>
                <w:p w:rsidR="00943FDE" w:rsidRPr="00C33A32" w:rsidRDefault="00943FDE" w:rsidP="00BC6C20">
                  <w:pPr>
                    <w:rPr>
                      <w:lang w:val="en-GB"/>
                    </w:rPr>
                  </w:pPr>
                </w:p>
                <w:p w:rsidR="00943FDE" w:rsidRPr="00C33A32" w:rsidRDefault="00943FDE" w:rsidP="00BC6C20">
                  <w:pPr>
                    <w:rPr>
                      <w:lang w:val="en-GB"/>
                    </w:rPr>
                  </w:pPr>
                </w:p>
              </w:tc>
              <w:tc>
                <w:tcPr>
                  <w:tcW w:w="4871" w:type="dxa"/>
                </w:tcPr>
                <w:p w:rsidR="00C33A32" w:rsidRPr="003D33F1" w:rsidRDefault="00D35C19" w:rsidP="00C33A32">
                  <w:pPr>
                    <w:rPr>
                      <w:lang w:val="en-GB"/>
                    </w:rPr>
                  </w:pPr>
                  <w:sdt>
                    <w:sdtPr>
                      <w:rPr>
                        <w:lang w:val="en-GB"/>
                      </w:rPr>
                      <w:id w:val="1168136555"/>
                      <w14:checkbox>
                        <w14:checked w14:val="0"/>
                        <w14:checkedState w14:val="2612" w14:font="MS Gothic"/>
                        <w14:uncheckedState w14:val="2610" w14:font="MS Gothic"/>
                      </w14:checkbox>
                    </w:sdtPr>
                    <w:sdtEndPr/>
                    <w:sdtContent>
                      <w:r w:rsidR="00C33A32">
                        <w:rPr>
                          <w:rFonts w:ascii="MS Gothic" w:eastAsia="MS Gothic" w:hAnsi="MS Gothic" w:hint="eastAsia"/>
                          <w:lang w:val="en-GB"/>
                        </w:rPr>
                        <w:t>☐</w:t>
                      </w:r>
                    </w:sdtContent>
                  </w:sdt>
                  <w:r w:rsidR="00C33A32" w:rsidRPr="003D33F1">
                    <w:rPr>
                      <w:lang w:val="en-GB"/>
                    </w:rPr>
                    <w:t xml:space="preserve"> </w:t>
                  </w:r>
                  <w:r w:rsidR="00E7567B">
                    <w:rPr>
                      <w:lang w:val="en-GB"/>
                    </w:rPr>
                    <w:t xml:space="preserve">Initial </w:t>
                  </w:r>
                  <w:r w:rsidR="00C33A32">
                    <w:rPr>
                      <w:lang w:val="en-GB"/>
                    </w:rPr>
                    <w:t>application</w:t>
                  </w:r>
                </w:p>
                <w:p w:rsidR="00C33A32" w:rsidRPr="003E79B9" w:rsidRDefault="00D35C19" w:rsidP="00C33A32">
                  <w:pPr>
                    <w:rPr>
                      <w:lang w:val="en-GB"/>
                    </w:rPr>
                  </w:pPr>
                  <w:sdt>
                    <w:sdtPr>
                      <w:rPr>
                        <w:lang w:val="en-GB"/>
                      </w:rPr>
                      <w:id w:val="-1373294716"/>
                      <w14:checkbox>
                        <w14:checked w14:val="0"/>
                        <w14:checkedState w14:val="2612" w14:font="MS Gothic"/>
                        <w14:uncheckedState w14:val="2610" w14:font="MS Gothic"/>
                      </w14:checkbox>
                    </w:sdtPr>
                    <w:sdtEndPr/>
                    <w:sdtContent>
                      <w:r w:rsidR="00C33A32" w:rsidRPr="003E79B9">
                        <w:rPr>
                          <w:rFonts w:ascii="MS Gothic" w:eastAsia="MS Gothic" w:hAnsi="MS Gothic" w:hint="eastAsia"/>
                          <w:lang w:val="en-GB"/>
                        </w:rPr>
                        <w:t>☐</w:t>
                      </w:r>
                    </w:sdtContent>
                  </w:sdt>
                  <w:r w:rsidR="00C33A32" w:rsidRPr="003E79B9">
                    <w:rPr>
                      <w:lang w:val="en-GB"/>
                    </w:rPr>
                    <w:t xml:space="preserve"> Revision (</w:t>
                  </w:r>
                  <w:r w:rsidR="00C33A32">
                    <w:rPr>
                      <w:lang w:val="en-GB"/>
                    </w:rPr>
                    <w:t>Number of existing c</w:t>
                  </w:r>
                  <w:r w:rsidR="00C33A32" w:rsidRPr="00F32D62">
                    <w:rPr>
                      <w:lang w:val="en-GB"/>
                    </w:rPr>
                    <w:t>ertificate of conformity</w:t>
                  </w:r>
                  <w:r w:rsidR="00C33A32" w:rsidRPr="004D622B">
                    <w:rPr>
                      <w:lang w:val="en-GB"/>
                    </w:rPr>
                    <w:t xml:space="preserve">: </w:t>
                  </w:r>
                  <w:sdt>
                    <w:sdtPr>
                      <w:id w:val="472030854"/>
                      <w:placeholder>
                        <w:docPart w:val="1AF6C4C9EFCC434D9AF2DA8AC0613243"/>
                      </w:placeholder>
                      <w:showingPlcHdr/>
                      <w15:appearance w15:val="hidden"/>
                    </w:sdtPr>
                    <w:sdtEndPr/>
                    <w:sdtContent>
                      <w:r w:rsidR="00C33A32">
                        <w:rPr>
                          <w:rStyle w:val="Platzhaltertext"/>
                          <w:color w:val="A6A6A6" w:themeColor="background1" w:themeShade="A6"/>
                          <w:lang w:val="en-GB"/>
                        </w:rPr>
                        <w:t>please enter number here</w:t>
                      </w:r>
                    </w:sdtContent>
                  </w:sdt>
                  <w:r w:rsidR="00C33A32" w:rsidRPr="003E79B9">
                    <w:rPr>
                      <w:lang w:val="en-GB"/>
                    </w:rPr>
                    <w:t>)</w:t>
                  </w:r>
                </w:p>
                <w:p w:rsidR="00943FDE" w:rsidRPr="00540393" w:rsidRDefault="00D35C19" w:rsidP="00C33A32">
                  <w:pPr>
                    <w:rPr>
                      <w:lang w:val="en-GB"/>
                    </w:rPr>
                  </w:pPr>
                  <w:sdt>
                    <w:sdtPr>
                      <w:rPr>
                        <w:lang w:val="en-GB"/>
                      </w:rPr>
                      <w:id w:val="-730467406"/>
                      <w14:checkbox>
                        <w14:checked w14:val="0"/>
                        <w14:checkedState w14:val="2612" w14:font="MS Gothic"/>
                        <w14:uncheckedState w14:val="2610" w14:font="MS Gothic"/>
                      </w14:checkbox>
                    </w:sdtPr>
                    <w:sdtEndPr/>
                    <w:sdtContent>
                      <w:r w:rsidR="00C33A32" w:rsidRPr="00540393">
                        <w:rPr>
                          <w:rFonts w:ascii="MS Gothic" w:eastAsia="MS Gothic" w:hAnsi="MS Gothic" w:hint="eastAsia"/>
                          <w:lang w:val="en-GB"/>
                        </w:rPr>
                        <w:t>☐</w:t>
                      </w:r>
                    </w:sdtContent>
                  </w:sdt>
                  <w:r w:rsidR="00C33A32" w:rsidRPr="00540393">
                    <w:rPr>
                      <w:lang w:val="en-GB"/>
                    </w:rPr>
                    <w:t xml:space="preserve"> </w:t>
                  </w:r>
                  <w:r w:rsidR="00E7567B">
                    <w:rPr>
                      <w:lang w:val="en-GB"/>
                    </w:rPr>
                    <w:t>Renewal</w:t>
                  </w:r>
                </w:p>
              </w:tc>
            </w:tr>
            <w:tr w:rsidR="00943FDE" w:rsidRPr="00D35C19" w:rsidTr="009447A8">
              <w:tc>
                <w:tcPr>
                  <w:tcW w:w="4531" w:type="dxa"/>
                </w:tcPr>
                <w:p w:rsidR="00943FDE" w:rsidRPr="00540393" w:rsidRDefault="00E7567B" w:rsidP="00943FDE">
                  <w:pPr>
                    <w:rPr>
                      <w:lang w:val="en-GB"/>
                    </w:rPr>
                  </w:pPr>
                  <w:r>
                    <w:rPr>
                      <w:lang w:val="en-GB"/>
                    </w:rPr>
                    <w:t>Site</w:t>
                  </w:r>
                  <w:r w:rsidR="00943FDE" w:rsidRPr="00540393">
                    <w:rPr>
                      <w:lang w:val="en-GB"/>
                    </w:rPr>
                    <w:t xml:space="preserve"> 1 </w:t>
                  </w:r>
                  <w:r w:rsidR="0059518C" w:rsidRPr="00540393">
                    <w:rPr>
                      <w:lang w:val="en-GB"/>
                    </w:rPr>
                    <w:t>a</w:t>
                  </w:r>
                  <w:r w:rsidR="00943FDE" w:rsidRPr="00540393">
                    <w:rPr>
                      <w:lang w:val="en-GB"/>
                    </w:rPr>
                    <w:t>dress</w:t>
                  </w:r>
                  <w:r w:rsidR="005C619D" w:rsidRPr="00540393">
                    <w:rPr>
                      <w:lang w:val="en-GB"/>
                    </w:rPr>
                    <w:t>*</w:t>
                  </w:r>
                  <w:r w:rsidR="00943FDE" w:rsidRPr="00540393">
                    <w:rPr>
                      <w:lang w:val="en-GB"/>
                    </w:rPr>
                    <w:t>:</w:t>
                  </w:r>
                </w:p>
                <w:p w:rsidR="00943FDE" w:rsidRPr="00540393" w:rsidRDefault="00943FDE" w:rsidP="00943FDE">
                  <w:pPr>
                    <w:rPr>
                      <w:lang w:val="en-GB"/>
                    </w:rPr>
                  </w:pPr>
                  <w:r w:rsidRPr="00540393">
                    <w:rPr>
                      <w:lang w:val="en-GB"/>
                    </w:rPr>
                    <w:br/>
                  </w:r>
                </w:p>
              </w:tc>
              <w:tc>
                <w:tcPr>
                  <w:tcW w:w="4871" w:type="dxa"/>
                </w:tcPr>
                <w:p w:rsidR="00943FDE" w:rsidRPr="00540393" w:rsidRDefault="00E7567B" w:rsidP="00943FDE">
                  <w:pPr>
                    <w:rPr>
                      <w:lang w:val="en-GB"/>
                    </w:rPr>
                  </w:pPr>
                  <w:r>
                    <w:rPr>
                      <w:lang w:val="en-GB"/>
                    </w:rPr>
                    <w:t>Site</w:t>
                  </w:r>
                  <w:r w:rsidRPr="00540393">
                    <w:rPr>
                      <w:lang w:val="en-GB"/>
                    </w:rPr>
                    <w:t xml:space="preserve"> </w:t>
                  </w:r>
                  <w:r w:rsidR="00943FDE" w:rsidRPr="00540393">
                    <w:rPr>
                      <w:lang w:val="en-GB"/>
                    </w:rPr>
                    <w:t xml:space="preserve"> 1 </w:t>
                  </w:r>
                  <w:r w:rsidR="0059518C" w:rsidRPr="00540393">
                    <w:rPr>
                      <w:lang w:val="en-GB"/>
                    </w:rPr>
                    <w:t>manufacturer‘s representative</w:t>
                  </w:r>
                  <w:r w:rsidR="00943FDE" w:rsidRPr="00540393">
                    <w:rPr>
                      <w:lang w:val="en-GB"/>
                    </w:rPr>
                    <w:t>:</w:t>
                  </w:r>
                </w:p>
                <w:p w:rsidR="00943FDE" w:rsidRPr="00540393" w:rsidRDefault="00943FDE" w:rsidP="00943FDE">
                  <w:pPr>
                    <w:rPr>
                      <w:lang w:val="en-GB"/>
                    </w:rPr>
                  </w:pPr>
                </w:p>
              </w:tc>
            </w:tr>
            <w:tr w:rsidR="00943FDE" w:rsidRPr="00D35C19" w:rsidTr="009447A8">
              <w:tc>
                <w:tcPr>
                  <w:tcW w:w="4531" w:type="dxa"/>
                </w:tcPr>
                <w:p w:rsidR="00943FDE" w:rsidRPr="00540393" w:rsidRDefault="00E7567B" w:rsidP="00943FDE">
                  <w:pPr>
                    <w:rPr>
                      <w:lang w:val="en-GB"/>
                    </w:rPr>
                  </w:pPr>
                  <w:r>
                    <w:rPr>
                      <w:lang w:val="en-GB"/>
                    </w:rPr>
                    <w:t>Site</w:t>
                  </w:r>
                  <w:r w:rsidR="00943FDE" w:rsidRPr="00540393">
                    <w:rPr>
                      <w:lang w:val="en-GB"/>
                    </w:rPr>
                    <w:t xml:space="preserve"> 1 </w:t>
                  </w:r>
                  <w:r w:rsidR="0059518C" w:rsidRPr="00540393">
                    <w:rPr>
                      <w:lang w:val="en-GB"/>
                    </w:rPr>
                    <w:t>e</w:t>
                  </w:r>
                  <w:r w:rsidR="005C619D" w:rsidRPr="00540393">
                    <w:rPr>
                      <w:lang w:val="en-GB"/>
                    </w:rPr>
                    <w:t>-</w:t>
                  </w:r>
                  <w:r w:rsidR="0059518C" w:rsidRPr="00540393">
                    <w:rPr>
                      <w:lang w:val="en-GB"/>
                    </w:rPr>
                    <w:t>m</w:t>
                  </w:r>
                  <w:r w:rsidR="005C619D" w:rsidRPr="00540393">
                    <w:rPr>
                      <w:lang w:val="en-GB"/>
                    </w:rPr>
                    <w:t>ail*</w:t>
                  </w:r>
                  <w:r w:rsidR="00943FDE" w:rsidRPr="00540393">
                    <w:rPr>
                      <w:lang w:val="en-GB"/>
                    </w:rPr>
                    <w:t>:</w:t>
                  </w:r>
                </w:p>
                <w:p w:rsidR="00943FDE" w:rsidRPr="00540393" w:rsidRDefault="00943FDE" w:rsidP="00943FDE">
                  <w:pPr>
                    <w:rPr>
                      <w:lang w:val="en-GB"/>
                    </w:rPr>
                  </w:pPr>
                  <w:r w:rsidRPr="00540393">
                    <w:rPr>
                      <w:lang w:val="en-GB"/>
                    </w:rPr>
                    <w:br/>
                  </w:r>
                </w:p>
              </w:tc>
              <w:tc>
                <w:tcPr>
                  <w:tcW w:w="4871" w:type="dxa"/>
                </w:tcPr>
                <w:p w:rsidR="00943FDE" w:rsidRPr="00540393" w:rsidRDefault="00E7567B" w:rsidP="00943FDE">
                  <w:pPr>
                    <w:rPr>
                      <w:lang w:val="en-GB"/>
                    </w:rPr>
                  </w:pPr>
                  <w:r>
                    <w:rPr>
                      <w:lang w:val="en-GB"/>
                    </w:rPr>
                    <w:t>Site</w:t>
                  </w:r>
                  <w:r w:rsidR="00943FDE" w:rsidRPr="00540393">
                    <w:rPr>
                      <w:lang w:val="en-GB"/>
                    </w:rPr>
                    <w:t xml:space="preserve"> 1 </w:t>
                  </w:r>
                  <w:r w:rsidR="0059518C" w:rsidRPr="00540393">
                    <w:rPr>
                      <w:lang w:val="en-GB"/>
                    </w:rPr>
                    <w:t>additional information</w:t>
                  </w:r>
                  <w:r w:rsidR="00943FDE" w:rsidRPr="00540393">
                    <w:rPr>
                      <w:lang w:val="en-GB"/>
                    </w:rPr>
                    <w:t>:</w:t>
                  </w:r>
                </w:p>
                <w:p w:rsidR="00943FDE" w:rsidRPr="00540393" w:rsidRDefault="00943FDE" w:rsidP="00943FDE">
                  <w:pPr>
                    <w:rPr>
                      <w:lang w:val="en-GB"/>
                    </w:rPr>
                  </w:pPr>
                </w:p>
              </w:tc>
            </w:tr>
            <w:tr w:rsidR="00943FDE" w:rsidRPr="00D35C19" w:rsidTr="009447A8">
              <w:tc>
                <w:tcPr>
                  <w:tcW w:w="4531" w:type="dxa"/>
                </w:tcPr>
                <w:p w:rsidR="00943FDE" w:rsidRPr="00540393" w:rsidRDefault="00E7567B" w:rsidP="00943FDE">
                  <w:pPr>
                    <w:rPr>
                      <w:lang w:val="en-GB"/>
                    </w:rPr>
                  </w:pPr>
                  <w:r>
                    <w:rPr>
                      <w:lang w:val="en-GB"/>
                    </w:rPr>
                    <w:t>Site</w:t>
                  </w:r>
                  <w:r w:rsidR="00943FDE" w:rsidRPr="00540393">
                    <w:rPr>
                      <w:lang w:val="en-GB"/>
                    </w:rPr>
                    <w:t xml:space="preserve"> 1 </w:t>
                  </w:r>
                  <w:r w:rsidR="0059518C" w:rsidRPr="00540393">
                    <w:rPr>
                      <w:lang w:val="en-GB"/>
                    </w:rPr>
                    <w:t>phone</w:t>
                  </w:r>
                  <w:r w:rsidR="00943FDE" w:rsidRPr="00540393">
                    <w:rPr>
                      <w:lang w:val="en-GB"/>
                    </w:rPr>
                    <w:t xml:space="preserve"> 1</w:t>
                  </w:r>
                  <w:r w:rsidR="005C619D" w:rsidRPr="00540393">
                    <w:rPr>
                      <w:lang w:val="en-GB"/>
                    </w:rPr>
                    <w:t>*</w:t>
                  </w:r>
                  <w:r w:rsidR="00943FDE" w:rsidRPr="00540393">
                    <w:rPr>
                      <w:lang w:val="en-GB"/>
                    </w:rPr>
                    <w:t>:</w:t>
                  </w:r>
                </w:p>
                <w:p w:rsidR="00943FDE" w:rsidRPr="00540393" w:rsidRDefault="00943FDE" w:rsidP="00943FDE">
                  <w:pPr>
                    <w:rPr>
                      <w:lang w:val="en-GB"/>
                    </w:rPr>
                  </w:pPr>
                  <w:r w:rsidRPr="00540393">
                    <w:rPr>
                      <w:lang w:val="en-GB"/>
                    </w:rPr>
                    <w:br/>
                  </w:r>
                </w:p>
              </w:tc>
              <w:tc>
                <w:tcPr>
                  <w:tcW w:w="4871" w:type="dxa"/>
                </w:tcPr>
                <w:p w:rsidR="00943FDE" w:rsidRPr="00540393" w:rsidRDefault="00E7567B" w:rsidP="00943FDE">
                  <w:pPr>
                    <w:rPr>
                      <w:lang w:val="en-GB"/>
                    </w:rPr>
                  </w:pPr>
                  <w:r>
                    <w:rPr>
                      <w:lang w:val="en-GB"/>
                    </w:rPr>
                    <w:t>Site</w:t>
                  </w:r>
                  <w:r w:rsidR="00943FDE" w:rsidRPr="00540393">
                    <w:rPr>
                      <w:lang w:val="en-GB"/>
                    </w:rPr>
                    <w:t xml:space="preserve"> 1 </w:t>
                  </w:r>
                  <w:r w:rsidR="0059518C" w:rsidRPr="00540393">
                    <w:rPr>
                      <w:lang w:val="en-GB"/>
                    </w:rPr>
                    <w:t>phone</w:t>
                  </w:r>
                  <w:r w:rsidR="00943FDE" w:rsidRPr="00540393">
                    <w:rPr>
                      <w:lang w:val="en-GB"/>
                    </w:rPr>
                    <w:t xml:space="preserve"> 2:</w:t>
                  </w:r>
                </w:p>
                <w:p w:rsidR="00943FDE" w:rsidRPr="00540393" w:rsidRDefault="00943FDE" w:rsidP="00943FDE">
                  <w:pPr>
                    <w:rPr>
                      <w:lang w:val="en-GB"/>
                    </w:rPr>
                  </w:pPr>
                </w:p>
              </w:tc>
            </w:tr>
            <w:tr w:rsidR="00943FDE" w:rsidRPr="00D35C19" w:rsidTr="009447A8">
              <w:tc>
                <w:tcPr>
                  <w:tcW w:w="4531" w:type="dxa"/>
                </w:tcPr>
                <w:p w:rsidR="00943FDE" w:rsidRPr="00540393" w:rsidRDefault="00E7567B" w:rsidP="00943FDE">
                  <w:pPr>
                    <w:rPr>
                      <w:lang w:val="en-GB"/>
                    </w:rPr>
                  </w:pPr>
                  <w:r>
                    <w:rPr>
                      <w:lang w:val="en-GB"/>
                    </w:rPr>
                    <w:t>Site</w:t>
                  </w:r>
                  <w:r w:rsidR="00943FDE" w:rsidRPr="00540393">
                    <w:rPr>
                      <w:lang w:val="en-GB"/>
                    </w:rPr>
                    <w:t xml:space="preserve"> 2 </w:t>
                  </w:r>
                  <w:r w:rsidR="0059518C" w:rsidRPr="00540393">
                    <w:rPr>
                      <w:lang w:val="en-GB"/>
                    </w:rPr>
                    <w:t>a</w:t>
                  </w:r>
                  <w:r w:rsidR="00943FDE" w:rsidRPr="00540393">
                    <w:rPr>
                      <w:lang w:val="en-GB"/>
                    </w:rPr>
                    <w:t>dress:</w:t>
                  </w:r>
                </w:p>
                <w:p w:rsidR="00943FDE" w:rsidRPr="00540393" w:rsidRDefault="00943FDE" w:rsidP="00943FDE">
                  <w:pPr>
                    <w:rPr>
                      <w:lang w:val="en-GB"/>
                    </w:rPr>
                  </w:pPr>
                  <w:r w:rsidRPr="00540393">
                    <w:rPr>
                      <w:lang w:val="en-GB"/>
                    </w:rPr>
                    <w:br/>
                  </w:r>
                </w:p>
              </w:tc>
              <w:tc>
                <w:tcPr>
                  <w:tcW w:w="4871" w:type="dxa"/>
                </w:tcPr>
                <w:p w:rsidR="00943FDE" w:rsidRPr="00540393" w:rsidRDefault="00E7567B" w:rsidP="00943FDE">
                  <w:pPr>
                    <w:rPr>
                      <w:lang w:val="en-GB"/>
                    </w:rPr>
                  </w:pPr>
                  <w:r>
                    <w:rPr>
                      <w:lang w:val="en-GB"/>
                    </w:rPr>
                    <w:t>Site</w:t>
                  </w:r>
                  <w:r w:rsidR="00943FDE" w:rsidRPr="00540393">
                    <w:rPr>
                      <w:lang w:val="en-GB"/>
                    </w:rPr>
                    <w:t xml:space="preserve"> 2 </w:t>
                  </w:r>
                  <w:r w:rsidR="0059518C" w:rsidRPr="00540393">
                    <w:rPr>
                      <w:lang w:val="en-GB"/>
                    </w:rPr>
                    <w:t>manufacturer‘s representative</w:t>
                  </w:r>
                  <w:r w:rsidR="00943FDE" w:rsidRPr="00540393">
                    <w:rPr>
                      <w:lang w:val="en-GB"/>
                    </w:rPr>
                    <w:t>:</w:t>
                  </w:r>
                </w:p>
                <w:p w:rsidR="00943FDE" w:rsidRPr="00540393" w:rsidRDefault="00943FDE" w:rsidP="00943FDE">
                  <w:pPr>
                    <w:rPr>
                      <w:lang w:val="en-GB"/>
                    </w:rPr>
                  </w:pPr>
                </w:p>
              </w:tc>
            </w:tr>
            <w:tr w:rsidR="00943FDE" w:rsidRPr="00D35C19" w:rsidTr="009447A8">
              <w:tc>
                <w:tcPr>
                  <w:tcW w:w="4531" w:type="dxa"/>
                </w:tcPr>
                <w:p w:rsidR="00943FDE" w:rsidRPr="00540393" w:rsidRDefault="00E7567B" w:rsidP="00943FDE">
                  <w:pPr>
                    <w:rPr>
                      <w:lang w:val="en-GB"/>
                    </w:rPr>
                  </w:pPr>
                  <w:r>
                    <w:rPr>
                      <w:lang w:val="en-GB"/>
                    </w:rPr>
                    <w:t>Site</w:t>
                  </w:r>
                  <w:r w:rsidR="00943FDE" w:rsidRPr="00540393">
                    <w:rPr>
                      <w:lang w:val="en-GB"/>
                    </w:rPr>
                    <w:t xml:space="preserve"> 2 </w:t>
                  </w:r>
                  <w:r w:rsidR="0059518C" w:rsidRPr="00540393">
                    <w:rPr>
                      <w:lang w:val="en-GB"/>
                    </w:rPr>
                    <w:t>e</w:t>
                  </w:r>
                  <w:r w:rsidR="00943FDE" w:rsidRPr="00540393">
                    <w:rPr>
                      <w:lang w:val="en-GB"/>
                    </w:rPr>
                    <w:t>-</w:t>
                  </w:r>
                  <w:r w:rsidR="0059518C" w:rsidRPr="00540393">
                    <w:rPr>
                      <w:lang w:val="en-GB"/>
                    </w:rPr>
                    <w:t>m</w:t>
                  </w:r>
                  <w:r w:rsidR="00943FDE" w:rsidRPr="00540393">
                    <w:rPr>
                      <w:lang w:val="en-GB"/>
                    </w:rPr>
                    <w:t>ail:</w:t>
                  </w:r>
                </w:p>
                <w:p w:rsidR="00943FDE" w:rsidRPr="00540393" w:rsidRDefault="00943FDE" w:rsidP="00943FDE">
                  <w:pPr>
                    <w:rPr>
                      <w:lang w:val="en-GB"/>
                    </w:rPr>
                  </w:pPr>
                  <w:r w:rsidRPr="00540393">
                    <w:rPr>
                      <w:lang w:val="en-GB"/>
                    </w:rPr>
                    <w:br/>
                  </w:r>
                </w:p>
              </w:tc>
              <w:tc>
                <w:tcPr>
                  <w:tcW w:w="4871" w:type="dxa"/>
                </w:tcPr>
                <w:p w:rsidR="00943FDE" w:rsidRPr="00540393" w:rsidRDefault="00E7567B" w:rsidP="00943FDE">
                  <w:pPr>
                    <w:rPr>
                      <w:lang w:val="en-GB"/>
                    </w:rPr>
                  </w:pPr>
                  <w:r>
                    <w:rPr>
                      <w:lang w:val="en-GB"/>
                    </w:rPr>
                    <w:t>Site</w:t>
                  </w:r>
                  <w:r w:rsidR="00943FDE" w:rsidRPr="00540393">
                    <w:rPr>
                      <w:lang w:val="en-GB"/>
                    </w:rPr>
                    <w:t xml:space="preserve"> 2</w:t>
                  </w:r>
                  <w:r w:rsidR="0059518C" w:rsidRPr="00540393">
                    <w:rPr>
                      <w:lang w:val="en-GB"/>
                    </w:rPr>
                    <w:t xml:space="preserve"> additional information</w:t>
                  </w:r>
                  <w:r w:rsidR="00943FDE" w:rsidRPr="00540393">
                    <w:rPr>
                      <w:lang w:val="en-GB"/>
                    </w:rPr>
                    <w:t>:</w:t>
                  </w:r>
                </w:p>
                <w:p w:rsidR="00943FDE" w:rsidRPr="00540393" w:rsidRDefault="00943FDE" w:rsidP="00943FDE">
                  <w:pPr>
                    <w:rPr>
                      <w:lang w:val="en-GB"/>
                    </w:rPr>
                  </w:pPr>
                </w:p>
              </w:tc>
            </w:tr>
            <w:tr w:rsidR="00943FDE" w:rsidRPr="00D35C19" w:rsidTr="009447A8">
              <w:tc>
                <w:tcPr>
                  <w:tcW w:w="4531" w:type="dxa"/>
                </w:tcPr>
                <w:p w:rsidR="00943FDE" w:rsidRPr="00540393" w:rsidRDefault="00E7567B" w:rsidP="00943FDE">
                  <w:pPr>
                    <w:rPr>
                      <w:lang w:val="en-GB"/>
                    </w:rPr>
                  </w:pPr>
                  <w:r>
                    <w:rPr>
                      <w:lang w:val="en-GB"/>
                    </w:rPr>
                    <w:t>Site</w:t>
                  </w:r>
                  <w:r w:rsidR="00943FDE" w:rsidRPr="00540393">
                    <w:rPr>
                      <w:lang w:val="en-GB"/>
                    </w:rPr>
                    <w:t xml:space="preserve"> 2 </w:t>
                  </w:r>
                  <w:r w:rsidR="0059518C" w:rsidRPr="00540393">
                    <w:rPr>
                      <w:lang w:val="en-GB"/>
                    </w:rPr>
                    <w:t>phone</w:t>
                  </w:r>
                  <w:r w:rsidR="00943FDE" w:rsidRPr="00540393">
                    <w:rPr>
                      <w:lang w:val="en-GB"/>
                    </w:rPr>
                    <w:t xml:space="preserve"> 1:</w:t>
                  </w:r>
                </w:p>
                <w:p w:rsidR="00943FDE" w:rsidRPr="00540393" w:rsidRDefault="00943FDE" w:rsidP="00943FDE">
                  <w:pPr>
                    <w:rPr>
                      <w:lang w:val="en-GB"/>
                    </w:rPr>
                  </w:pPr>
                  <w:r w:rsidRPr="00540393">
                    <w:rPr>
                      <w:lang w:val="en-GB"/>
                    </w:rPr>
                    <w:br/>
                  </w:r>
                </w:p>
              </w:tc>
              <w:tc>
                <w:tcPr>
                  <w:tcW w:w="4871" w:type="dxa"/>
                </w:tcPr>
                <w:p w:rsidR="00943FDE" w:rsidRPr="00540393" w:rsidRDefault="00E7567B" w:rsidP="00943FDE">
                  <w:pPr>
                    <w:rPr>
                      <w:lang w:val="en-GB"/>
                    </w:rPr>
                  </w:pPr>
                  <w:r>
                    <w:rPr>
                      <w:lang w:val="en-GB"/>
                    </w:rPr>
                    <w:t>Site</w:t>
                  </w:r>
                  <w:r w:rsidR="00943FDE" w:rsidRPr="00540393">
                    <w:rPr>
                      <w:lang w:val="en-GB"/>
                    </w:rPr>
                    <w:t xml:space="preserve"> 2 </w:t>
                  </w:r>
                  <w:r w:rsidR="0059518C" w:rsidRPr="00540393">
                    <w:rPr>
                      <w:lang w:val="en-GB"/>
                    </w:rPr>
                    <w:t>phone</w:t>
                  </w:r>
                  <w:r w:rsidR="00943FDE" w:rsidRPr="00540393">
                    <w:rPr>
                      <w:lang w:val="en-GB"/>
                    </w:rPr>
                    <w:t xml:space="preserve"> 2:</w:t>
                  </w:r>
                </w:p>
                <w:p w:rsidR="00943FDE" w:rsidRPr="00540393" w:rsidRDefault="00943FDE" w:rsidP="00943FDE">
                  <w:pPr>
                    <w:rPr>
                      <w:lang w:val="en-GB"/>
                    </w:rPr>
                  </w:pPr>
                  <w:r w:rsidRPr="00540393">
                    <w:rPr>
                      <w:lang w:val="en-GB"/>
                    </w:rPr>
                    <w:br/>
                  </w:r>
                </w:p>
              </w:tc>
            </w:tr>
            <w:tr w:rsidR="00943FDE" w:rsidRPr="00D35C19" w:rsidTr="009447A8">
              <w:tc>
                <w:tcPr>
                  <w:tcW w:w="4531" w:type="dxa"/>
                </w:tcPr>
                <w:p w:rsidR="00943FDE" w:rsidRPr="00540393" w:rsidRDefault="00E7567B" w:rsidP="00943FDE">
                  <w:pPr>
                    <w:rPr>
                      <w:lang w:val="en-GB"/>
                    </w:rPr>
                  </w:pPr>
                  <w:r>
                    <w:rPr>
                      <w:lang w:val="en-GB"/>
                    </w:rPr>
                    <w:t>Site</w:t>
                  </w:r>
                  <w:r w:rsidR="0059518C" w:rsidRPr="00540393">
                    <w:rPr>
                      <w:lang w:val="en-GB"/>
                    </w:rPr>
                    <w:t xml:space="preserve"> </w:t>
                  </w:r>
                  <w:r w:rsidR="00943FDE" w:rsidRPr="00540393">
                    <w:rPr>
                      <w:lang w:val="en-GB"/>
                    </w:rPr>
                    <w:t xml:space="preserve">3 </w:t>
                  </w:r>
                  <w:r w:rsidR="0059518C" w:rsidRPr="00540393">
                    <w:rPr>
                      <w:lang w:val="en-GB"/>
                    </w:rPr>
                    <w:t>adress</w:t>
                  </w:r>
                  <w:r w:rsidR="00943FDE" w:rsidRPr="00540393">
                    <w:rPr>
                      <w:lang w:val="en-GB"/>
                    </w:rPr>
                    <w:t>:</w:t>
                  </w:r>
                </w:p>
              </w:tc>
              <w:tc>
                <w:tcPr>
                  <w:tcW w:w="4871" w:type="dxa"/>
                </w:tcPr>
                <w:p w:rsidR="00943FDE" w:rsidRPr="00540393" w:rsidRDefault="00E7567B" w:rsidP="00943FDE">
                  <w:pPr>
                    <w:rPr>
                      <w:lang w:val="en-GB"/>
                    </w:rPr>
                  </w:pPr>
                  <w:r>
                    <w:rPr>
                      <w:lang w:val="en-GB"/>
                    </w:rPr>
                    <w:t>Site</w:t>
                  </w:r>
                  <w:r w:rsidR="0059518C" w:rsidRPr="00540393">
                    <w:rPr>
                      <w:lang w:val="en-GB"/>
                    </w:rPr>
                    <w:t xml:space="preserve"> </w:t>
                  </w:r>
                  <w:r w:rsidR="00943FDE" w:rsidRPr="00540393">
                    <w:rPr>
                      <w:lang w:val="en-GB"/>
                    </w:rPr>
                    <w:t xml:space="preserve">3 </w:t>
                  </w:r>
                  <w:r w:rsidR="0059518C" w:rsidRPr="00540393">
                    <w:rPr>
                      <w:lang w:val="en-GB"/>
                    </w:rPr>
                    <w:t>manufacturer‘s representative</w:t>
                  </w:r>
                  <w:r w:rsidR="00943FDE" w:rsidRPr="00540393">
                    <w:rPr>
                      <w:lang w:val="en-GB"/>
                    </w:rPr>
                    <w:t>:</w:t>
                  </w:r>
                </w:p>
                <w:p w:rsidR="00943FDE" w:rsidRPr="00540393" w:rsidRDefault="00943FDE" w:rsidP="00943FDE">
                  <w:pPr>
                    <w:rPr>
                      <w:lang w:val="en-GB"/>
                    </w:rPr>
                  </w:pPr>
                  <w:r w:rsidRPr="00540393">
                    <w:rPr>
                      <w:lang w:val="en-GB"/>
                    </w:rPr>
                    <w:br/>
                  </w:r>
                </w:p>
              </w:tc>
            </w:tr>
            <w:tr w:rsidR="00943FDE" w:rsidRPr="00D35C19" w:rsidTr="009447A8">
              <w:tc>
                <w:tcPr>
                  <w:tcW w:w="4531" w:type="dxa"/>
                </w:tcPr>
                <w:p w:rsidR="00943FDE" w:rsidRPr="00540393" w:rsidRDefault="00E7567B" w:rsidP="00943FDE">
                  <w:pPr>
                    <w:rPr>
                      <w:lang w:val="en-GB"/>
                    </w:rPr>
                  </w:pPr>
                  <w:r>
                    <w:rPr>
                      <w:lang w:val="en-GB"/>
                    </w:rPr>
                    <w:t>Site</w:t>
                  </w:r>
                  <w:r w:rsidR="0059518C" w:rsidRPr="00540393">
                    <w:rPr>
                      <w:lang w:val="en-GB"/>
                    </w:rPr>
                    <w:t xml:space="preserve"> </w:t>
                  </w:r>
                  <w:r w:rsidR="00943FDE" w:rsidRPr="00540393">
                    <w:rPr>
                      <w:lang w:val="en-GB"/>
                    </w:rPr>
                    <w:t xml:space="preserve">3 </w:t>
                  </w:r>
                  <w:r w:rsidR="0059518C" w:rsidRPr="00540393">
                    <w:rPr>
                      <w:lang w:val="en-GB"/>
                    </w:rPr>
                    <w:t>e</w:t>
                  </w:r>
                  <w:r w:rsidR="00943FDE" w:rsidRPr="00540393">
                    <w:rPr>
                      <w:lang w:val="en-GB"/>
                    </w:rPr>
                    <w:t>-</w:t>
                  </w:r>
                  <w:r w:rsidR="0059518C" w:rsidRPr="00540393">
                    <w:rPr>
                      <w:lang w:val="en-GB"/>
                    </w:rPr>
                    <w:t>m</w:t>
                  </w:r>
                  <w:r w:rsidR="00943FDE" w:rsidRPr="00540393">
                    <w:rPr>
                      <w:lang w:val="en-GB"/>
                    </w:rPr>
                    <w:t>ail:</w:t>
                  </w:r>
                </w:p>
                <w:p w:rsidR="00943FDE" w:rsidRPr="00540393" w:rsidRDefault="00943FDE" w:rsidP="00943FDE">
                  <w:pPr>
                    <w:rPr>
                      <w:lang w:val="en-GB"/>
                    </w:rPr>
                  </w:pPr>
                </w:p>
              </w:tc>
              <w:tc>
                <w:tcPr>
                  <w:tcW w:w="4871" w:type="dxa"/>
                </w:tcPr>
                <w:p w:rsidR="00943FDE" w:rsidRPr="00540393" w:rsidRDefault="00E7567B" w:rsidP="00943FDE">
                  <w:pPr>
                    <w:rPr>
                      <w:lang w:val="en-GB"/>
                    </w:rPr>
                  </w:pPr>
                  <w:r>
                    <w:rPr>
                      <w:lang w:val="en-GB"/>
                    </w:rPr>
                    <w:t>Site</w:t>
                  </w:r>
                  <w:r w:rsidR="00943FDE" w:rsidRPr="00540393">
                    <w:rPr>
                      <w:lang w:val="en-GB"/>
                    </w:rPr>
                    <w:t xml:space="preserve"> 3 </w:t>
                  </w:r>
                  <w:r w:rsidR="0059518C" w:rsidRPr="00540393">
                    <w:rPr>
                      <w:lang w:val="en-GB"/>
                    </w:rPr>
                    <w:t>additional information</w:t>
                  </w:r>
                  <w:r w:rsidR="00943FDE" w:rsidRPr="00540393">
                    <w:rPr>
                      <w:lang w:val="en-GB"/>
                    </w:rPr>
                    <w:t>:</w:t>
                  </w:r>
                </w:p>
                <w:p w:rsidR="00943FDE" w:rsidRPr="00540393" w:rsidRDefault="00943FDE" w:rsidP="00943FDE">
                  <w:pPr>
                    <w:rPr>
                      <w:lang w:val="en-GB"/>
                    </w:rPr>
                  </w:pPr>
                  <w:r w:rsidRPr="00540393">
                    <w:rPr>
                      <w:lang w:val="en-GB"/>
                    </w:rPr>
                    <w:br/>
                  </w:r>
                </w:p>
              </w:tc>
            </w:tr>
            <w:tr w:rsidR="00943FDE" w:rsidRPr="00D35C19" w:rsidTr="009447A8">
              <w:tc>
                <w:tcPr>
                  <w:tcW w:w="4531" w:type="dxa"/>
                </w:tcPr>
                <w:p w:rsidR="00943FDE" w:rsidRPr="00540393" w:rsidRDefault="00E7567B" w:rsidP="00943FDE">
                  <w:pPr>
                    <w:rPr>
                      <w:lang w:val="en-GB"/>
                    </w:rPr>
                  </w:pPr>
                  <w:r>
                    <w:rPr>
                      <w:lang w:val="en-GB"/>
                    </w:rPr>
                    <w:t>Site</w:t>
                  </w:r>
                  <w:r w:rsidR="0059518C" w:rsidRPr="00540393">
                    <w:rPr>
                      <w:lang w:val="en-GB"/>
                    </w:rPr>
                    <w:t xml:space="preserve"> </w:t>
                  </w:r>
                  <w:r w:rsidR="00943FDE" w:rsidRPr="00540393">
                    <w:rPr>
                      <w:lang w:val="en-GB"/>
                    </w:rPr>
                    <w:t xml:space="preserve">3 </w:t>
                  </w:r>
                  <w:r w:rsidR="0059518C" w:rsidRPr="00540393">
                    <w:rPr>
                      <w:lang w:val="en-GB"/>
                    </w:rPr>
                    <w:t>phone</w:t>
                  </w:r>
                  <w:r w:rsidR="00943FDE" w:rsidRPr="00540393">
                    <w:rPr>
                      <w:lang w:val="en-GB"/>
                    </w:rPr>
                    <w:t xml:space="preserve"> 1:</w:t>
                  </w:r>
                </w:p>
                <w:p w:rsidR="00943FDE" w:rsidRPr="00540393" w:rsidRDefault="00943FDE" w:rsidP="00943FDE">
                  <w:pPr>
                    <w:rPr>
                      <w:lang w:val="en-GB"/>
                    </w:rPr>
                  </w:pPr>
                </w:p>
              </w:tc>
              <w:tc>
                <w:tcPr>
                  <w:tcW w:w="4871" w:type="dxa"/>
                </w:tcPr>
                <w:p w:rsidR="00943FDE" w:rsidRPr="00540393" w:rsidRDefault="00E7567B" w:rsidP="00943FDE">
                  <w:pPr>
                    <w:rPr>
                      <w:lang w:val="en-GB"/>
                    </w:rPr>
                  </w:pPr>
                  <w:r>
                    <w:rPr>
                      <w:lang w:val="en-GB"/>
                    </w:rPr>
                    <w:t>Site</w:t>
                  </w:r>
                  <w:r w:rsidR="0059518C" w:rsidRPr="00540393">
                    <w:rPr>
                      <w:lang w:val="en-GB"/>
                    </w:rPr>
                    <w:t xml:space="preserve"> </w:t>
                  </w:r>
                  <w:r w:rsidR="00943FDE" w:rsidRPr="00540393">
                    <w:rPr>
                      <w:lang w:val="en-GB"/>
                    </w:rPr>
                    <w:t xml:space="preserve">3 </w:t>
                  </w:r>
                  <w:r w:rsidR="0059518C" w:rsidRPr="00540393">
                    <w:rPr>
                      <w:lang w:val="en-GB"/>
                    </w:rPr>
                    <w:t>phone</w:t>
                  </w:r>
                  <w:r w:rsidR="00943FDE" w:rsidRPr="00540393">
                    <w:rPr>
                      <w:lang w:val="en-GB"/>
                    </w:rPr>
                    <w:t xml:space="preserve"> 2:</w:t>
                  </w:r>
                </w:p>
                <w:p w:rsidR="00943FDE" w:rsidRPr="00540393" w:rsidRDefault="00943FDE" w:rsidP="00943FDE">
                  <w:pPr>
                    <w:rPr>
                      <w:lang w:val="en-GB"/>
                    </w:rPr>
                  </w:pPr>
                </w:p>
                <w:p w:rsidR="00943FDE" w:rsidRPr="00540393" w:rsidRDefault="00943FDE" w:rsidP="00943FDE">
                  <w:pPr>
                    <w:rPr>
                      <w:lang w:val="en-GB"/>
                    </w:rPr>
                  </w:pPr>
                </w:p>
              </w:tc>
            </w:tr>
          </w:tbl>
          <w:p w:rsidR="006846C5" w:rsidRPr="00540393" w:rsidRDefault="006846C5" w:rsidP="006846C5">
            <w:pPr>
              <w:rPr>
                <w:highlight w:val="yellow"/>
                <w:lang w:val="en-GB"/>
              </w:rPr>
            </w:pPr>
            <w:bookmarkStart w:id="3" w:name="Text12"/>
            <w:bookmarkStart w:id="4" w:name="Text20"/>
          </w:p>
          <w:p w:rsidR="006846C5" w:rsidRPr="00540393" w:rsidRDefault="00540393" w:rsidP="006846C5">
            <w:pPr>
              <w:rPr>
                <w:lang w:val="en-GB"/>
              </w:rPr>
            </w:pPr>
            <w:r w:rsidRPr="00540393">
              <w:rPr>
                <w:lang w:val="en-GB"/>
              </w:rPr>
              <w:t>Enclosures</w:t>
            </w:r>
            <w:r w:rsidR="006846C5" w:rsidRPr="00540393">
              <w:rPr>
                <w:lang w:val="en-GB"/>
              </w:rPr>
              <w:t>:</w:t>
            </w:r>
          </w:p>
          <w:p w:rsidR="006846C5" w:rsidRPr="00F8453F" w:rsidRDefault="00D35C19" w:rsidP="006846C5">
            <w:pPr>
              <w:rPr>
                <w:lang w:val="en-GB"/>
              </w:rPr>
            </w:pPr>
            <w:sdt>
              <w:sdtPr>
                <w:rPr>
                  <w:lang w:val="en-GB"/>
                </w:rPr>
                <w:id w:val="-1016081717"/>
                <w14:checkbox>
                  <w14:checked w14:val="0"/>
                  <w14:checkedState w14:val="2612" w14:font="MS Gothic"/>
                  <w14:uncheckedState w14:val="2610" w14:font="MS Gothic"/>
                </w14:checkbox>
              </w:sdtPr>
              <w:sdtEndPr/>
              <w:sdtContent>
                <w:r w:rsidR="006846C5" w:rsidRPr="00F8453F">
                  <w:rPr>
                    <w:rFonts w:ascii="MS Gothic" w:eastAsia="MS Gothic" w:hAnsi="MS Gothic"/>
                    <w:lang w:val="en-GB"/>
                  </w:rPr>
                  <w:t>☐</w:t>
                </w:r>
              </w:sdtContent>
            </w:sdt>
            <w:r w:rsidR="006846C5" w:rsidRPr="00F8453F">
              <w:rPr>
                <w:lang w:val="en-GB"/>
              </w:rPr>
              <w:t xml:space="preserve"> </w:t>
            </w:r>
            <w:r w:rsidR="00F8453F" w:rsidRPr="00F8453F">
              <w:rPr>
                <w:lang w:val="en-GB"/>
              </w:rPr>
              <w:t xml:space="preserve">Complete list of </w:t>
            </w:r>
            <w:r w:rsidR="00F8453F">
              <w:rPr>
                <w:lang w:val="en-GB"/>
              </w:rPr>
              <w:t>organisational units</w:t>
            </w:r>
            <w:r w:rsidR="00F8453F" w:rsidRPr="00F8453F">
              <w:rPr>
                <w:lang w:val="en-GB"/>
              </w:rPr>
              <w:t xml:space="preserve">, </w:t>
            </w:r>
            <w:r w:rsidR="00F8453F">
              <w:rPr>
                <w:lang w:val="en-GB"/>
              </w:rPr>
              <w:t>measuring instrument categories and sites relevant for the assessment</w:t>
            </w:r>
          </w:p>
          <w:p w:rsidR="006846C5" w:rsidRPr="00F8453F" w:rsidRDefault="00D35C19" w:rsidP="006846C5">
            <w:pPr>
              <w:rPr>
                <w:lang w:val="en-GB"/>
              </w:rPr>
            </w:pPr>
            <w:sdt>
              <w:sdtPr>
                <w:rPr>
                  <w:lang w:val="en-GB"/>
                </w:rPr>
                <w:id w:val="560683652"/>
                <w14:checkbox>
                  <w14:checked w14:val="0"/>
                  <w14:checkedState w14:val="2612" w14:font="MS Gothic"/>
                  <w14:uncheckedState w14:val="2610" w14:font="MS Gothic"/>
                </w14:checkbox>
              </w:sdtPr>
              <w:sdtEndPr/>
              <w:sdtContent>
                <w:r w:rsidR="006846C5" w:rsidRPr="00F8453F">
                  <w:rPr>
                    <w:rFonts w:ascii="MS Gothic" w:eastAsia="MS Gothic" w:hAnsi="MS Gothic" w:hint="eastAsia"/>
                    <w:lang w:val="en-GB"/>
                  </w:rPr>
                  <w:t>☐</w:t>
                </w:r>
              </w:sdtContent>
            </w:sdt>
            <w:r w:rsidR="006846C5" w:rsidRPr="00F8453F">
              <w:rPr>
                <w:lang w:val="en-GB"/>
              </w:rPr>
              <w:t xml:space="preserve"> </w:t>
            </w:r>
            <w:r w:rsidR="00F8453F" w:rsidRPr="00F8453F">
              <w:rPr>
                <w:lang w:val="en-GB"/>
              </w:rPr>
              <w:t>copies of existing certificates</w:t>
            </w:r>
            <w:r w:rsidR="006846C5" w:rsidRPr="00F8453F">
              <w:rPr>
                <w:lang w:val="en-GB"/>
              </w:rPr>
              <w:t xml:space="preserve"> (</w:t>
            </w:r>
            <w:r w:rsidR="00F8453F" w:rsidRPr="00F8453F">
              <w:rPr>
                <w:lang w:val="en-GB"/>
              </w:rPr>
              <w:t>e.g</w:t>
            </w:r>
            <w:r w:rsidR="006846C5" w:rsidRPr="00F8453F">
              <w:rPr>
                <w:lang w:val="en-GB"/>
              </w:rPr>
              <w:t xml:space="preserve">. ISO 9001) </w:t>
            </w:r>
            <w:r w:rsidR="00F8453F" w:rsidRPr="00F8453F">
              <w:rPr>
                <w:lang w:val="en-GB"/>
              </w:rPr>
              <w:t>a</w:t>
            </w:r>
            <w:r w:rsidR="00F8453F">
              <w:rPr>
                <w:lang w:val="en-GB"/>
              </w:rPr>
              <w:t>nd audit reports, including information on the scope of the certification</w:t>
            </w:r>
          </w:p>
          <w:p w:rsidR="006846C5" w:rsidRPr="00F8453F" w:rsidRDefault="00D35C19" w:rsidP="006846C5">
            <w:pPr>
              <w:rPr>
                <w:lang w:val="en-GB"/>
              </w:rPr>
            </w:pPr>
            <w:sdt>
              <w:sdtPr>
                <w:rPr>
                  <w:lang w:val="en-GB"/>
                </w:rPr>
                <w:id w:val="436805773"/>
                <w14:checkbox>
                  <w14:checked w14:val="0"/>
                  <w14:checkedState w14:val="2612" w14:font="MS Gothic"/>
                  <w14:uncheckedState w14:val="2610" w14:font="MS Gothic"/>
                </w14:checkbox>
              </w:sdtPr>
              <w:sdtEndPr/>
              <w:sdtContent>
                <w:r w:rsidR="006846C5" w:rsidRPr="00F8453F">
                  <w:rPr>
                    <w:rFonts w:ascii="MS Gothic" w:eastAsia="MS Gothic" w:hAnsi="MS Gothic" w:hint="eastAsia"/>
                    <w:lang w:val="en-GB"/>
                  </w:rPr>
                  <w:t>☐</w:t>
                </w:r>
              </w:sdtContent>
            </w:sdt>
            <w:r w:rsidR="006846C5" w:rsidRPr="00F8453F">
              <w:rPr>
                <w:lang w:val="en-GB"/>
              </w:rPr>
              <w:t xml:space="preserve"> </w:t>
            </w:r>
            <w:r w:rsidR="00F8453F" w:rsidRPr="00F8453F">
              <w:rPr>
                <w:lang w:val="en-GB"/>
              </w:rPr>
              <w:t>Copies of the valid EU</w:t>
            </w:r>
            <w:r w:rsidR="005F2B93">
              <w:rPr>
                <w:lang w:val="en-GB"/>
              </w:rPr>
              <w:t>-</w:t>
            </w:r>
            <w:r w:rsidR="00F8453F" w:rsidRPr="00F8453F">
              <w:rPr>
                <w:lang w:val="en-GB"/>
              </w:rPr>
              <w:t>type examination certificates</w:t>
            </w:r>
            <w:r w:rsidR="006846C5" w:rsidRPr="00F8453F">
              <w:rPr>
                <w:lang w:val="en-GB"/>
              </w:rPr>
              <w:t xml:space="preserve"> (</w:t>
            </w:r>
            <w:r w:rsidR="005F2B93">
              <w:rPr>
                <w:lang w:val="en-GB"/>
              </w:rPr>
              <w:t>m</w:t>
            </w:r>
            <w:r w:rsidR="006846C5" w:rsidRPr="00F8453F">
              <w:rPr>
                <w:lang w:val="en-GB"/>
              </w:rPr>
              <w:t>odule</w:t>
            </w:r>
            <w:r w:rsidR="005F2B93">
              <w:rPr>
                <w:lang w:val="en-GB"/>
              </w:rPr>
              <w:t>s</w:t>
            </w:r>
            <w:r w:rsidR="006846C5" w:rsidRPr="00F8453F">
              <w:rPr>
                <w:lang w:val="en-GB"/>
              </w:rPr>
              <w:t xml:space="preserve"> D, E) </w:t>
            </w:r>
            <w:r w:rsidR="00F8453F">
              <w:rPr>
                <w:lang w:val="en-GB"/>
              </w:rPr>
              <w:t>or EU</w:t>
            </w:r>
            <w:r w:rsidR="005F2B93">
              <w:rPr>
                <w:lang w:val="en-GB"/>
              </w:rPr>
              <w:t>-</w:t>
            </w:r>
            <w:r w:rsidR="00F8453F">
              <w:rPr>
                <w:lang w:val="en-GB"/>
              </w:rPr>
              <w:t>design examination certificates</w:t>
            </w:r>
            <w:r w:rsidR="006846C5" w:rsidRPr="00F8453F">
              <w:rPr>
                <w:lang w:val="en-GB"/>
              </w:rPr>
              <w:t xml:space="preserve"> (</w:t>
            </w:r>
            <w:r w:rsidR="005F2B93">
              <w:rPr>
                <w:lang w:val="en-GB"/>
              </w:rPr>
              <w:t>m</w:t>
            </w:r>
            <w:r w:rsidR="006846C5" w:rsidRPr="00F8453F">
              <w:rPr>
                <w:lang w:val="en-GB"/>
              </w:rPr>
              <w:t>odul</w:t>
            </w:r>
            <w:r w:rsidR="005F2B93">
              <w:rPr>
                <w:lang w:val="en-GB"/>
              </w:rPr>
              <w:t>e</w:t>
            </w:r>
            <w:r w:rsidR="006846C5" w:rsidRPr="00F8453F">
              <w:rPr>
                <w:lang w:val="en-GB"/>
              </w:rPr>
              <w:t xml:space="preserve"> H1)</w:t>
            </w:r>
          </w:p>
          <w:p w:rsidR="006846C5" w:rsidRPr="005F2B93" w:rsidRDefault="00D35C19" w:rsidP="006846C5">
            <w:pPr>
              <w:rPr>
                <w:lang w:val="en-GB"/>
              </w:rPr>
            </w:pPr>
            <w:sdt>
              <w:sdtPr>
                <w:rPr>
                  <w:lang w:val="en-GB"/>
                </w:rPr>
                <w:id w:val="-1187906577"/>
                <w14:checkbox>
                  <w14:checked w14:val="0"/>
                  <w14:checkedState w14:val="2612" w14:font="MS Gothic"/>
                  <w14:uncheckedState w14:val="2610" w14:font="MS Gothic"/>
                </w14:checkbox>
              </w:sdtPr>
              <w:sdtEndPr/>
              <w:sdtContent>
                <w:r w:rsidR="006846C5" w:rsidRPr="005F2B93">
                  <w:rPr>
                    <w:rFonts w:ascii="MS Gothic" w:eastAsia="MS Gothic" w:hAnsi="MS Gothic" w:hint="eastAsia"/>
                    <w:lang w:val="en-GB"/>
                  </w:rPr>
                  <w:t>☐</w:t>
                </w:r>
              </w:sdtContent>
            </w:sdt>
            <w:r w:rsidR="006846C5" w:rsidRPr="005F2B93">
              <w:rPr>
                <w:lang w:val="en-GB"/>
              </w:rPr>
              <w:t xml:space="preserve"> </w:t>
            </w:r>
            <w:r w:rsidR="005F2B93" w:rsidRPr="005F2B93">
              <w:rPr>
                <w:lang w:val="en-GB"/>
              </w:rPr>
              <w:t xml:space="preserve">list of </w:t>
            </w:r>
            <w:r w:rsidR="005F2B93">
              <w:rPr>
                <w:lang w:val="en-GB"/>
              </w:rPr>
              <w:t xml:space="preserve">instrument </w:t>
            </w:r>
            <w:r w:rsidR="005F2B93" w:rsidRPr="005F2B93">
              <w:rPr>
                <w:lang w:val="en-GB"/>
              </w:rPr>
              <w:t>types relevant for</w:t>
            </w:r>
            <w:r w:rsidR="005F2B93">
              <w:rPr>
                <w:lang w:val="en-GB"/>
              </w:rPr>
              <w:t xml:space="preserve"> assessment</w:t>
            </w:r>
          </w:p>
          <w:p w:rsidR="006846C5" w:rsidRPr="005F2B93" w:rsidRDefault="00D35C19" w:rsidP="006846C5">
            <w:pPr>
              <w:rPr>
                <w:lang w:val="en-GB"/>
              </w:rPr>
            </w:pPr>
            <w:sdt>
              <w:sdtPr>
                <w:rPr>
                  <w:lang w:val="en-GB"/>
                </w:rPr>
                <w:id w:val="-1491173158"/>
                <w14:checkbox>
                  <w14:checked w14:val="0"/>
                  <w14:checkedState w14:val="2612" w14:font="MS Gothic"/>
                  <w14:uncheckedState w14:val="2610" w14:font="MS Gothic"/>
                </w14:checkbox>
              </w:sdtPr>
              <w:sdtEndPr/>
              <w:sdtContent>
                <w:r w:rsidR="006846C5" w:rsidRPr="005F2B93">
                  <w:rPr>
                    <w:rFonts w:ascii="MS Gothic" w:eastAsia="MS Gothic" w:hAnsi="MS Gothic" w:hint="eastAsia"/>
                    <w:lang w:val="en-GB"/>
                  </w:rPr>
                  <w:t>☐</w:t>
                </w:r>
              </w:sdtContent>
            </w:sdt>
            <w:r w:rsidR="006846C5" w:rsidRPr="005F2B93">
              <w:rPr>
                <w:lang w:val="en-GB"/>
              </w:rPr>
              <w:t xml:space="preserve"> </w:t>
            </w:r>
            <w:r w:rsidR="005F2B93" w:rsidRPr="005F2B93">
              <w:rPr>
                <w:lang w:val="en-GB"/>
              </w:rPr>
              <w:t>Documented information on the q</w:t>
            </w:r>
            <w:r w:rsidR="005F2B93">
              <w:rPr>
                <w:lang w:val="en-GB"/>
              </w:rPr>
              <w:t>uality assurance system relevant to the assessment</w:t>
            </w:r>
          </w:p>
          <w:p w:rsidR="006846C5" w:rsidRPr="005F2B93" w:rsidRDefault="00D35C19" w:rsidP="006846C5">
            <w:pPr>
              <w:rPr>
                <w:lang w:val="en-GB"/>
              </w:rPr>
            </w:pPr>
            <w:sdt>
              <w:sdtPr>
                <w:rPr>
                  <w:lang w:val="en-GB"/>
                </w:rPr>
                <w:id w:val="-551531764"/>
                <w14:checkbox>
                  <w14:checked w14:val="0"/>
                  <w14:checkedState w14:val="2612" w14:font="MS Gothic"/>
                  <w14:uncheckedState w14:val="2610" w14:font="MS Gothic"/>
                </w14:checkbox>
              </w:sdtPr>
              <w:sdtEndPr/>
              <w:sdtContent>
                <w:r w:rsidR="006846C5" w:rsidRPr="005F2B93">
                  <w:rPr>
                    <w:rFonts w:ascii="MS Gothic" w:eastAsia="MS Gothic" w:hAnsi="MS Gothic" w:hint="eastAsia"/>
                    <w:lang w:val="en-GB"/>
                  </w:rPr>
                  <w:t>☐</w:t>
                </w:r>
              </w:sdtContent>
            </w:sdt>
            <w:r w:rsidR="006846C5" w:rsidRPr="005F2B93">
              <w:rPr>
                <w:lang w:val="en-GB"/>
              </w:rPr>
              <w:t xml:space="preserve"> </w:t>
            </w:r>
            <w:r w:rsidR="005F2B93" w:rsidRPr="005F2B93">
              <w:rPr>
                <w:lang w:val="en-GB"/>
              </w:rPr>
              <w:t>Declaration on a</w:t>
            </w:r>
            <w:r w:rsidR="005F2B93">
              <w:rPr>
                <w:lang w:val="en-GB"/>
              </w:rPr>
              <w:t>f</w:t>
            </w:r>
            <w:r w:rsidR="005F2B93" w:rsidRPr="005F2B93">
              <w:rPr>
                <w:lang w:val="en-GB"/>
              </w:rPr>
              <w:t>fixing the nu</w:t>
            </w:r>
            <w:r w:rsidR="005F2B93">
              <w:rPr>
                <w:lang w:val="en-GB"/>
              </w:rPr>
              <w:t>mber of the notified body</w:t>
            </w:r>
          </w:p>
          <w:p w:rsidR="006846C5" w:rsidRPr="00467096" w:rsidRDefault="00D35C19" w:rsidP="006846C5">
            <w:pPr>
              <w:rPr>
                <w:lang w:val="en-GB"/>
              </w:rPr>
            </w:pPr>
            <w:sdt>
              <w:sdtPr>
                <w:rPr>
                  <w:lang w:val="en-GB"/>
                </w:rPr>
                <w:id w:val="-1322644350"/>
                <w14:checkbox>
                  <w14:checked w14:val="0"/>
                  <w14:checkedState w14:val="2612" w14:font="MS Gothic"/>
                  <w14:uncheckedState w14:val="2610" w14:font="MS Gothic"/>
                </w14:checkbox>
              </w:sdtPr>
              <w:sdtEndPr/>
              <w:sdtContent>
                <w:r w:rsidR="006846C5" w:rsidRPr="00467096">
                  <w:rPr>
                    <w:rFonts w:ascii="MS Gothic" w:eastAsia="MS Gothic" w:hAnsi="MS Gothic" w:hint="eastAsia"/>
                    <w:lang w:val="en-GB"/>
                  </w:rPr>
                  <w:t>☐</w:t>
                </w:r>
              </w:sdtContent>
            </w:sdt>
            <w:r w:rsidR="006846C5" w:rsidRPr="00467096">
              <w:rPr>
                <w:lang w:val="en-GB"/>
              </w:rPr>
              <w:t xml:space="preserve"> </w:t>
            </w:r>
            <w:r w:rsidR="00467096">
              <w:rPr>
                <w:lang w:val="en-GB"/>
              </w:rPr>
              <w:t>D</w:t>
            </w:r>
            <w:r w:rsidR="00467096" w:rsidRPr="000148C7">
              <w:rPr>
                <w:lang w:val="en-GB"/>
              </w:rPr>
              <w:t xml:space="preserve">eclaration of conformity </w:t>
            </w:r>
            <w:r w:rsidR="00467096">
              <w:rPr>
                <w:lang w:val="en-GB"/>
              </w:rPr>
              <w:t>(</w:t>
            </w:r>
            <w:r w:rsidR="005F2B93">
              <w:rPr>
                <w:lang w:val="en-GB"/>
              </w:rPr>
              <w:t>draf</w:t>
            </w:r>
            <w:r w:rsidR="00467096">
              <w:rPr>
                <w:lang w:val="en-GB"/>
              </w:rPr>
              <w:t>t)</w:t>
            </w:r>
          </w:p>
          <w:p w:rsidR="006846C5" w:rsidRPr="00467096" w:rsidRDefault="00D35C19" w:rsidP="00467096">
            <w:pPr>
              <w:rPr>
                <w:lang w:val="en-GB"/>
              </w:rPr>
            </w:pPr>
            <w:sdt>
              <w:sdtPr>
                <w:rPr>
                  <w:lang w:val="en-GB"/>
                </w:rPr>
                <w:id w:val="-307017088"/>
                <w14:checkbox>
                  <w14:checked w14:val="0"/>
                  <w14:checkedState w14:val="2612" w14:font="MS Gothic"/>
                  <w14:uncheckedState w14:val="2610" w14:font="MS Gothic"/>
                </w14:checkbox>
              </w:sdtPr>
              <w:sdtEndPr/>
              <w:sdtContent>
                <w:r w:rsidR="006846C5" w:rsidRPr="00467096">
                  <w:rPr>
                    <w:rFonts w:ascii="MS Gothic" w:eastAsia="MS Gothic" w:hAnsi="MS Gothic" w:hint="eastAsia"/>
                    <w:lang w:val="en-GB"/>
                  </w:rPr>
                  <w:t>☐</w:t>
                </w:r>
              </w:sdtContent>
            </w:sdt>
            <w:r w:rsidR="006846C5" w:rsidRPr="00467096">
              <w:rPr>
                <w:lang w:val="en-GB"/>
              </w:rPr>
              <w:t xml:space="preserve"> </w:t>
            </w:r>
            <w:r w:rsidR="00467096">
              <w:rPr>
                <w:lang w:val="en-GB"/>
              </w:rPr>
              <w:t>Letter of authorisation</w:t>
            </w:r>
            <w:r w:rsidR="005F2B93">
              <w:rPr>
                <w:lang w:val="en-GB"/>
              </w:rPr>
              <w:t>,</w:t>
            </w:r>
            <w:r w:rsidR="00467096" w:rsidRPr="007B27E5">
              <w:rPr>
                <w:lang w:val="en-GB"/>
              </w:rPr>
              <w:t xml:space="preserve"> if </w:t>
            </w:r>
            <w:r w:rsidR="005F2B93">
              <w:rPr>
                <w:lang w:val="en-GB"/>
              </w:rPr>
              <w:t>applicable</w:t>
            </w:r>
          </w:p>
        </w:tc>
      </w:tr>
    </w:tbl>
    <w:p w:rsidR="00487445" w:rsidRPr="000E0F68" w:rsidRDefault="00487445" w:rsidP="007467AC">
      <w:pPr>
        <w:jc w:val="center"/>
        <w:rPr>
          <w:b/>
        </w:rPr>
      </w:pPr>
      <w:r>
        <w:rPr>
          <w:b/>
        </w:rPr>
        <w:t>M</w:t>
      </w:r>
      <w:r w:rsidRPr="000E0F68">
        <w:rPr>
          <w:b/>
        </w:rPr>
        <w:t>odul</w:t>
      </w:r>
      <w:r>
        <w:rPr>
          <w:b/>
        </w:rPr>
        <w:t>e</w:t>
      </w:r>
      <w:r w:rsidR="00C35500">
        <w:rPr>
          <w:b/>
        </w:rPr>
        <w:t>s</w:t>
      </w:r>
      <w:r w:rsidRPr="000E0F68">
        <w:rPr>
          <w:b/>
        </w:rPr>
        <w:t xml:space="preserve"> D</w:t>
      </w:r>
      <w:r>
        <w:rPr>
          <w:b/>
        </w:rPr>
        <w:t xml:space="preserve">, D1, E, E1 </w:t>
      </w:r>
      <w:r w:rsidR="00C35500">
        <w:rPr>
          <w:b/>
        </w:rPr>
        <w:t>a</w:t>
      </w:r>
      <w:r>
        <w:rPr>
          <w:b/>
        </w:rPr>
        <w:t>nd H</w:t>
      </w:r>
      <w:bookmarkEnd w:id="3"/>
      <w:bookmarkEnd w:id="4"/>
      <w:r w:rsidR="000D3DF3">
        <w:rPr>
          <w:b/>
        </w:rPr>
        <w:t>, H1</w:t>
      </w:r>
    </w:p>
    <w:tbl>
      <w:tblPr>
        <w:tblStyle w:val="Tabellenraster"/>
        <w:tblpPr w:leftFromText="141" w:rightFromText="141" w:vertAnchor="text" w:horzAnchor="margin" w:tblpY="-185"/>
        <w:tblW w:w="0" w:type="auto"/>
        <w:tblLook w:val="04A0" w:firstRow="1" w:lastRow="0" w:firstColumn="1" w:lastColumn="0" w:noHBand="0" w:noVBand="1"/>
      </w:tblPr>
      <w:tblGrid>
        <w:gridCol w:w="9628"/>
      </w:tblGrid>
      <w:tr w:rsidR="007467AC" w:rsidRPr="00F0187B" w:rsidTr="007467AC">
        <w:trPr>
          <w:trHeight w:val="13598"/>
        </w:trPr>
        <w:tc>
          <w:tcPr>
            <w:tcW w:w="9628" w:type="dxa"/>
          </w:tcPr>
          <w:p w:rsidR="007467AC" w:rsidRPr="00A15BDC" w:rsidRDefault="007467AC" w:rsidP="007467AC">
            <w:pPr>
              <w:rPr>
                <w:lang w:val="en-GB"/>
              </w:rPr>
            </w:pPr>
          </w:p>
          <w:p w:rsidR="007467AC" w:rsidRPr="00467096" w:rsidRDefault="00467096" w:rsidP="007467AC">
            <w:pPr>
              <w:spacing w:after="120"/>
              <w:rPr>
                <w:lang w:val="en-GB"/>
              </w:rPr>
            </w:pPr>
            <w:r w:rsidRPr="00EE0CEC">
              <w:rPr>
                <w:lang w:val="en-GB"/>
              </w:rPr>
              <w:t>I (We) declare that I (we)</w:t>
            </w:r>
          </w:p>
          <w:p w:rsidR="00F0187B" w:rsidRPr="00EE0CEC" w:rsidRDefault="00F0187B" w:rsidP="00F0187B">
            <w:pPr>
              <w:pStyle w:val="Listenabsatz"/>
              <w:numPr>
                <w:ilvl w:val="0"/>
                <w:numId w:val="18"/>
              </w:numPr>
              <w:rPr>
                <w:lang w:val="en-GB"/>
              </w:rPr>
            </w:pPr>
            <w:r w:rsidRPr="00EE0CEC">
              <w:rPr>
                <w:lang w:val="en-GB"/>
              </w:rPr>
              <w:t xml:space="preserve">have not </w:t>
            </w:r>
            <w:r w:rsidR="00F3548B">
              <w:rPr>
                <w:lang w:val="en-GB"/>
              </w:rPr>
              <w:t>lodge</w:t>
            </w:r>
            <w:r w:rsidRPr="00EE0CEC">
              <w:rPr>
                <w:lang w:val="en-GB"/>
              </w:rPr>
              <w:t xml:space="preserve">d the same application </w:t>
            </w:r>
            <w:r w:rsidR="00F3548B">
              <w:rPr>
                <w:lang w:val="en-GB"/>
              </w:rPr>
              <w:t>with</w:t>
            </w:r>
            <w:r w:rsidRPr="00EE0CEC">
              <w:rPr>
                <w:lang w:val="en-GB"/>
              </w:rPr>
              <w:t xml:space="preserve"> any other notified body</w:t>
            </w:r>
          </w:p>
          <w:p w:rsidR="00F0187B" w:rsidRPr="00EE0CEC" w:rsidRDefault="00F0187B" w:rsidP="00F0187B">
            <w:pPr>
              <w:pStyle w:val="Listenabsatz"/>
              <w:numPr>
                <w:ilvl w:val="0"/>
                <w:numId w:val="18"/>
              </w:numPr>
              <w:rPr>
                <w:lang w:val="en-GB"/>
              </w:rPr>
            </w:pPr>
            <w:r w:rsidRPr="00EE0CEC">
              <w:rPr>
                <w:lang w:val="en-GB"/>
              </w:rPr>
              <w:t xml:space="preserve">am (are) responsible for all costs of the conformity assessment procedure </w:t>
            </w:r>
          </w:p>
          <w:p w:rsidR="007467AC" w:rsidRPr="00F0187B" w:rsidRDefault="00F0187B" w:rsidP="00F0187B">
            <w:pPr>
              <w:pStyle w:val="Listenabsatz"/>
              <w:numPr>
                <w:ilvl w:val="0"/>
                <w:numId w:val="18"/>
              </w:numPr>
              <w:rPr>
                <w:lang w:val="en-GB"/>
              </w:rPr>
            </w:pPr>
            <w:r w:rsidRPr="00EE0CEC">
              <w:rPr>
                <w:lang w:val="en-GB"/>
              </w:rPr>
              <w:t>fulfil the obligations imposed in the Measuring Instruments Directive 2016, Federal Law Gazette II No.31/2016, as amended</w:t>
            </w:r>
            <w:r w:rsidR="00F3548B">
              <w:rPr>
                <w:lang w:val="en-GB"/>
              </w:rPr>
              <w:t xml:space="preserve"> (implementing Directive 2014/32/EU)</w:t>
            </w:r>
            <w:r w:rsidRPr="00EE0CEC">
              <w:rPr>
                <w:lang w:val="en-GB"/>
              </w:rPr>
              <w:t>, or the "Weighing Instruments Directive", Federal Law Gazette II No.30/2016, as amended</w:t>
            </w:r>
            <w:r w:rsidR="00F3548B">
              <w:rPr>
                <w:lang w:val="en-GB"/>
              </w:rPr>
              <w:t xml:space="preserve"> (implementing Directive 2014/31/EU)</w:t>
            </w:r>
          </w:p>
          <w:p w:rsidR="007467AC" w:rsidRPr="00467096" w:rsidRDefault="00467096" w:rsidP="007467AC">
            <w:pPr>
              <w:pStyle w:val="Listenabsatz"/>
              <w:numPr>
                <w:ilvl w:val="0"/>
                <w:numId w:val="18"/>
              </w:numPr>
              <w:spacing w:after="120"/>
              <w:ind w:left="714" w:hanging="357"/>
              <w:rPr>
                <w:lang w:val="en-GB"/>
              </w:rPr>
            </w:pPr>
            <w:r w:rsidRPr="00467096">
              <w:rPr>
                <w:lang w:val="en-GB"/>
              </w:rPr>
              <w:t>have read and accepted the General Terms and Conditions (GTC's) and the Certification Conditions MID NAWID (FL530901) of the Notified Body of BEV and will provide the information required for certification</w:t>
            </w:r>
          </w:p>
          <w:p w:rsidR="007467AC" w:rsidRDefault="0077454A" w:rsidP="0077454A">
            <w:pPr>
              <w:pStyle w:val="Listenabsatz"/>
              <w:numPr>
                <w:ilvl w:val="0"/>
                <w:numId w:val="18"/>
              </w:numPr>
              <w:rPr>
                <w:lang w:val="en-GB"/>
              </w:rPr>
            </w:pPr>
            <w:r w:rsidRPr="0077454A">
              <w:rPr>
                <w:lang w:val="en-GB"/>
              </w:rPr>
              <w:t>agree to the performance of audits and are prepared to provide the relevant documentation and to grant the audit team access to all premises and facilities required for the performance of the audit.</w:t>
            </w:r>
          </w:p>
          <w:p w:rsidR="0077454A" w:rsidRPr="0077454A" w:rsidRDefault="0077454A" w:rsidP="0077454A">
            <w:pPr>
              <w:rPr>
                <w:lang w:val="en-GB"/>
              </w:rPr>
            </w:pPr>
          </w:p>
          <w:p w:rsidR="00F0187B" w:rsidRPr="00EE0CEC" w:rsidRDefault="00F0187B" w:rsidP="00F0187B">
            <w:pPr>
              <w:spacing w:after="120"/>
              <w:rPr>
                <w:lang w:val="en-GB"/>
              </w:rPr>
            </w:pPr>
            <w:r w:rsidRPr="00EE0CEC">
              <w:rPr>
                <w:lang w:val="en-GB"/>
              </w:rPr>
              <w:t>Furthermore, I (we) authorise the BEV's physic</w:t>
            </w:r>
            <w:r w:rsidR="00F3548B">
              <w:rPr>
                <w:lang w:val="en-GB"/>
              </w:rPr>
              <w:t>o</w:t>
            </w:r>
            <w:r w:rsidRPr="00EE0CEC">
              <w:rPr>
                <w:lang w:val="en-GB"/>
              </w:rPr>
              <w:t>-technical testing service to carry out the necessary technical tests.</w:t>
            </w:r>
          </w:p>
          <w:p w:rsidR="007467AC" w:rsidRPr="00F0187B" w:rsidRDefault="00F0187B" w:rsidP="00F0187B">
            <w:pPr>
              <w:rPr>
                <w:lang w:val="en-GB"/>
              </w:rPr>
            </w:pPr>
            <w:r w:rsidRPr="00180D73">
              <w:rPr>
                <w:lang w:val="en-GB"/>
              </w:rPr>
              <w:t>It is noted that in order to ensure confidentiality in the presence of third parties, the express consent of the manufacturer is required and, if necessary, identity and company affiliation checks may be carried out.</w:t>
            </w:r>
          </w:p>
          <w:p w:rsidR="00F0187B" w:rsidRDefault="00F0187B" w:rsidP="00F0187B">
            <w:pPr>
              <w:rPr>
                <w:lang w:val="en-GB"/>
              </w:rPr>
            </w:pPr>
            <w:r w:rsidRPr="00833AA7">
              <w:rPr>
                <w:lang w:val="en-GB"/>
              </w:rPr>
              <w:t>The possible publication of the full text of the certificate (without technical annexes) is approved.</w:t>
            </w:r>
          </w:p>
          <w:p w:rsidR="00F0187B" w:rsidRPr="00833AA7" w:rsidRDefault="00F0187B" w:rsidP="00F0187B">
            <w:pPr>
              <w:rPr>
                <w:lang w:val="en-GB"/>
              </w:rPr>
            </w:pPr>
          </w:p>
          <w:p w:rsidR="0088333C" w:rsidRPr="00F0187B" w:rsidRDefault="00F0187B" w:rsidP="00F0187B">
            <w:pPr>
              <w:rPr>
                <w:lang w:val="en-GB"/>
              </w:rPr>
            </w:pPr>
            <w:r w:rsidRPr="00833AA7">
              <w:rPr>
                <w:lang w:val="en-GB"/>
              </w:rPr>
              <w:t>The publication of the full text of the certificate (including technical annexes) on the authorisation data carrier of the Physical-Technical Testing Service (PTP) of the BEV is approved:</w:t>
            </w:r>
          </w:p>
          <w:p w:rsidR="0088333C" w:rsidRPr="00F0187B" w:rsidRDefault="00D35C19" w:rsidP="0088333C">
            <w:pPr>
              <w:rPr>
                <w:lang w:val="en-GB"/>
              </w:rPr>
            </w:pPr>
            <w:sdt>
              <w:sdtPr>
                <w:rPr>
                  <w:lang w:val="en-GB"/>
                </w:rPr>
                <w:id w:val="-863745423"/>
                <w14:checkbox>
                  <w14:checked w14:val="0"/>
                  <w14:checkedState w14:val="2612" w14:font="MS Gothic"/>
                  <w14:uncheckedState w14:val="2610" w14:font="MS Gothic"/>
                </w14:checkbox>
              </w:sdtPr>
              <w:sdtEndPr/>
              <w:sdtContent>
                <w:r w:rsidR="0088333C" w:rsidRPr="00F0187B">
                  <w:rPr>
                    <w:rFonts w:ascii="MS Gothic" w:eastAsia="MS Gothic" w:hAnsi="MS Gothic" w:hint="eastAsia"/>
                    <w:lang w:val="en-GB"/>
                  </w:rPr>
                  <w:t>☐</w:t>
                </w:r>
              </w:sdtContent>
            </w:sdt>
            <w:r w:rsidR="0088333C" w:rsidRPr="00F0187B">
              <w:rPr>
                <w:lang w:val="en-GB"/>
              </w:rPr>
              <w:t xml:space="preserve">        </w:t>
            </w:r>
            <w:r w:rsidR="00F0187B" w:rsidRPr="00F0187B">
              <w:rPr>
                <w:lang w:val="en-GB"/>
              </w:rPr>
              <w:t>yes</w:t>
            </w:r>
          </w:p>
          <w:p w:rsidR="0088333C" w:rsidRPr="00F0187B" w:rsidRDefault="00D35C19" w:rsidP="0088333C">
            <w:pPr>
              <w:rPr>
                <w:lang w:val="en-GB"/>
              </w:rPr>
            </w:pPr>
            <w:sdt>
              <w:sdtPr>
                <w:rPr>
                  <w:lang w:val="en-GB"/>
                </w:rPr>
                <w:id w:val="559831116"/>
                <w14:checkbox>
                  <w14:checked w14:val="0"/>
                  <w14:checkedState w14:val="2612" w14:font="MS Gothic"/>
                  <w14:uncheckedState w14:val="2610" w14:font="MS Gothic"/>
                </w14:checkbox>
              </w:sdtPr>
              <w:sdtEndPr/>
              <w:sdtContent>
                <w:r w:rsidR="0088333C" w:rsidRPr="00F0187B">
                  <w:rPr>
                    <w:rFonts w:ascii="MS Gothic" w:eastAsia="MS Gothic" w:hAnsi="MS Gothic" w:hint="eastAsia"/>
                    <w:lang w:val="en-GB"/>
                  </w:rPr>
                  <w:t>☐</w:t>
                </w:r>
              </w:sdtContent>
            </w:sdt>
            <w:r w:rsidR="0088333C" w:rsidRPr="00F0187B">
              <w:rPr>
                <w:lang w:val="en-GB"/>
              </w:rPr>
              <w:t xml:space="preserve">        </w:t>
            </w:r>
            <w:r w:rsidR="00F0187B" w:rsidRPr="00F0187B">
              <w:rPr>
                <w:lang w:val="en-GB"/>
              </w:rPr>
              <w:t>no</w:t>
            </w:r>
          </w:p>
          <w:p w:rsidR="0088333C" w:rsidRPr="00F0187B" w:rsidRDefault="0088333C" w:rsidP="00616DFB">
            <w:pPr>
              <w:rPr>
                <w:lang w:val="en-GB"/>
              </w:rPr>
            </w:pPr>
          </w:p>
          <w:p w:rsidR="007467AC" w:rsidRPr="00F0187B" w:rsidRDefault="007467AC" w:rsidP="007467AC">
            <w:pPr>
              <w:rPr>
                <w:lang w:val="en-GB"/>
              </w:rPr>
            </w:pPr>
          </w:p>
          <w:p w:rsidR="007467AC" w:rsidRPr="00F0187B" w:rsidRDefault="00F0187B" w:rsidP="007467AC">
            <w:pPr>
              <w:jc w:val="right"/>
              <w:rPr>
                <w:rFonts w:cs="Arial"/>
                <w:szCs w:val="23"/>
                <w:lang w:val="en-GB"/>
              </w:rPr>
            </w:pPr>
            <w:r w:rsidRPr="00833AA7">
              <w:rPr>
                <w:rFonts w:cs="Arial"/>
                <w:szCs w:val="23"/>
                <w:lang w:val="en-GB"/>
              </w:rPr>
              <w:t>Company stamp, date, signature</w:t>
            </w:r>
            <w:r w:rsidR="007467AC" w:rsidRPr="00F0187B">
              <w:rPr>
                <w:rFonts w:cs="Arial"/>
                <w:szCs w:val="23"/>
                <w:lang w:val="en-GB"/>
              </w:rPr>
              <w:t>:</w:t>
            </w:r>
            <w:r w:rsidRPr="00F0187B">
              <w:rPr>
                <w:rFonts w:cs="Arial"/>
                <w:szCs w:val="23"/>
                <w:lang w:val="en-GB"/>
              </w:rPr>
              <w:t>*</w:t>
            </w:r>
          </w:p>
          <w:p w:rsidR="007467AC" w:rsidRPr="00F0187B" w:rsidRDefault="007467AC" w:rsidP="007467AC">
            <w:pPr>
              <w:rPr>
                <w:lang w:val="en-GB"/>
              </w:rPr>
            </w:pPr>
          </w:p>
          <w:p w:rsidR="007467AC" w:rsidRPr="00F0187B" w:rsidRDefault="007467AC" w:rsidP="007467AC">
            <w:pPr>
              <w:rPr>
                <w:lang w:val="en-GB"/>
              </w:rPr>
            </w:pPr>
          </w:p>
          <w:p w:rsidR="007467AC" w:rsidRPr="00F0187B" w:rsidRDefault="007467AC" w:rsidP="007467AC">
            <w:pPr>
              <w:rPr>
                <w:lang w:val="en-GB"/>
              </w:rPr>
            </w:pPr>
          </w:p>
          <w:p w:rsidR="007467AC" w:rsidRPr="00F0187B" w:rsidRDefault="007467AC" w:rsidP="007467AC">
            <w:pPr>
              <w:rPr>
                <w:lang w:val="en-GB"/>
              </w:rPr>
            </w:pPr>
          </w:p>
          <w:p w:rsidR="007467AC" w:rsidRPr="00F0187B" w:rsidRDefault="007467AC" w:rsidP="007467AC">
            <w:pPr>
              <w:rPr>
                <w:lang w:val="en-GB"/>
              </w:rPr>
            </w:pPr>
          </w:p>
          <w:p w:rsidR="007467AC" w:rsidRPr="00F0187B" w:rsidRDefault="007467AC" w:rsidP="007467AC">
            <w:pPr>
              <w:rPr>
                <w:lang w:val="en-GB"/>
              </w:rPr>
            </w:pPr>
          </w:p>
          <w:p w:rsidR="007467AC" w:rsidRPr="00F0187B" w:rsidRDefault="007467AC" w:rsidP="007467AC">
            <w:pPr>
              <w:rPr>
                <w:lang w:val="en-GB"/>
              </w:rPr>
            </w:pPr>
          </w:p>
        </w:tc>
      </w:tr>
    </w:tbl>
    <w:p w:rsidR="000E0F68" w:rsidRPr="00F0187B" w:rsidRDefault="000E0F68" w:rsidP="00364DE5">
      <w:pPr>
        <w:rPr>
          <w:lang w:val="en-GB"/>
        </w:rPr>
      </w:pPr>
    </w:p>
    <w:p w:rsidR="00EF7B1E" w:rsidRPr="00F0187B" w:rsidRDefault="007467AC" w:rsidP="00EF7B1E">
      <w:pPr>
        <w:rPr>
          <w:b/>
          <w:lang w:val="en-GB"/>
        </w:rPr>
      </w:pPr>
      <w:r w:rsidRPr="00F0187B">
        <w:rPr>
          <w:b/>
          <w:lang w:val="en-GB"/>
        </w:rPr>
        <w:br w:type="page"/>
      </w:r>
    </w:p>
    <w:tbl>
      <w:tblPr>
        <w:tblStyle w:val="Tabellenraster"/>
        <w:tblpPr w:leftFromText="141" w:rightFromText="141" w:horzAnchor="margin" w:tblpY="540"/>
        <w:tblW w:w="0" w:type="auto"/>
        <w:tblLook w:val="04A0" w:firstRow="1" w:lastRow="0" w:firstColumn="1" w:lastColumn="0" w:noHBand="0" w:noVBand="1"/>
      </w:tblPr>
      <w:tblGrid>
        <w:gridCol w:w="9628"/>
      </w:tblGrid>
      <w:tr w:rsidR="00EF7B1E" w:rsidTr="00BE2E3E">
        <w:trPr>
          <w:trHeight w:val="13457"/>
        </w:trPr>
        <w:tc>
          <w:tcPr>
            <w:tcW w:w="9628" w:type="dxa"/>
          </w:tcPr>
          <w:tbl>
            <w:tblPr>
              <w:tblStyle w:val="Tabellenraster"/>
              <w:tblW w:w="0" w:type="auto"/>
              <w:tblLook w:val="04A0" w:firstRow="1" w:lastRow="0" w:firstColumn="1" w:lastColumn="0" w:noHBand="0" w:noVBand="1"/>
            </w:tblPr>
            <w:tblGrid>
              <w:gridCol w:w="4701"/>
              <w:gridCol w:w="4701"/>
            </w:tblGrid>
            <w:tr w:rsidR="000D1E8B" w:rsidTr="00F0187B">
              <w:tc>
                <w:tcPr>
                  <w:tcW w:w="4701" w:type="dxa"/>
                </w:tcPr>
                <w:p w:rsidR="000D1E8B" w:rsidRPr="00381BB0" w:rsidRDefault="00381BB0" w:rsidP="000D1E8B">
                  <w:pPr>
                    <w:framePr w:hSpace="141" w:wrap="around" w:hAnchor="margin" w:y="540"/>
                    <w:rPr>
                      <w:lang w:val="en-GB"/>
                    </w:rPr>
                  </w:pPr>
                  <w:r w:rsidRPr="00381BB0">
                    <w:rPr>
                      <w:lang w:val="en-GB"/>
                    </w:rPr>
                    <w:lastRenderedPageBreak/>
                    <w:t>Product</w:t>
                  </w:r>
                  <w:r w:rsidR="00BC6C20" w:rsidRPr="00381BB0">
                    <w:rPr>
                      <w:lang w:val="en-GB"/>
                    </w:rPr>
                    <w:t xml:space="preserve">: </w:t>
                  </w:r>
                  <w:r w:rsidRPr="00381BB0">
                    <w:rPr>
                      <w:lang w:val="en-GB"/>
                    </w:rPr>
                    <w:t>Particle Filtering Half Masks</w:t>
                  </w:r>
                  <w:r w:rsidR="000D1E8B" w:rsidRPr="00381BB0">
                    <w:rPr>
                      <w:lang w:val="en-GB"/>
                    </w:rPr>
                    <w:br/>
                  </w:r>
                </w:p>
              </w:tc>
              <w:tc>
                <w:tcPr>
                  <w:tcW w:w="4701" w:type="dxa"/>
                </w:tcPr>
                <w:p w:rsidR="000D1E8B" w:rsidRPr="00AF4C74" w:rsidRDefault="006F5BA9" w:rsidP="00C26F54">
                  <w:pPr>
                    <w:framePr w:hSpace="141" w:wrap="around" w:hAnchor="margin" w:y="540"/>
                  </w:pPr>
                  <w:r>
                    <w:t>Modul</w:t>
                  </w:r>
                  <w:r w:rsidR="00381BB0">
                    <w:t xml:space="preserve">e </w:t>
                  </w:r>
                  <w:r>
                    <w:t>C2</w:t>
                  </w:r>
                </w:p>
              </w:tc>
            </w:tr>
            <w:tr w:rsidR="000D1E8B" w:rsidTr="00F0187B">
              <w:tc>
                <w:tcPr>
                  <w:tcW w:w="4701" w:type="dxa"/>
                </w:tcPr>
                <w:p w:rsidR="000D1E8B" w:rsidRPr="00AF4C74" w:rsidRDefault="009E302B" w:rsidP="000D1E8B">
                  <w:pPr>
                    <w:framePr w:hSpace="141" w:wrap="around" w:hAnchor="margin" w:y="540"/>
                  </w:pPr>
                  <w:r>
                    <w:t>Name of type</w:t>
                  </w:r>
                  <w:r w:rsidR="005C619D">
                    <w:t>*</w:t>
                  </w:r>
                  <w:r w:rsidR="00BC6C20">
                    <w:t xml:space="preserve">: </w:t>
                  </w:r>
                  <w:r w:rsidR="00BC6C20">
                    <w:br/>
                  </w:r>
                  <w:r w:rsidR="000D1E8B" w:rsidRPr="00AF4C74">
                    <w:br/>
                  </w:r>
                </w:p>
              </w:tc>
              <w:tc>
                <w:tcPr>
                  <w:tcW w:w="4701" w:type="dxa"/>
                </w:tcPr>
                <w:p w:rsidR="006F5BA9" w:rsidRPr="00AF4C74" w:rsidRDefault="001F0997" w:rsidP="006F5BA9">
                  <w:r>
                    <w:rPr>
                      <w:lang w:val="en-GB"/>
                    </w:rPr>
                    <w:t>C</w:t>
                  </w:r>
                  <w:r w:rsidRPr="00F32D62">
                    <w:rPr>
                      <w:lang w:val="en-GB"/>
                    </w:rPr>
                    <w:t>ertificate of conformity</w:t>
                  </w:r>
                  <w:r>
                    <w:rPr>
                      <w:lang w:val="en-GB"/>
                    </w:rPr>
                    <w:t xml:space="preserve"> number</w:t>
                  </w:r>
                  <w:r w:rsidR="005C619D">
                    <w:t>*</w:t>
                  </w:r>
                  <w:r w:rsidR="006F5BA9" w:rsidRPr="00AF4C74">
                    <w:t>:</w:t>
                  </w:r>
                </w:p>
                <w:p w:rsidR="000D1E8B" w:rsidRPr="00AF4C74" w:rsidRDefault="006F5BA9" w:rsidP="006F5BA9">
                  <w:pPr>
                    <w:framePr w:hSpace="141" w:wrap="around" w:hAnchor="margin" w:y="540"/>
                  </w:pPr>
                  <w:r w:rsidRPr="00AF4C74">
                    <w:t xml:space="preserve"> </w:t>
                  </w:r>
                </w:p>
              </w:tc>
            </w:tr>
            <w:tr w:rsidR="000D1E8B" w:rsidRPr="00A15BDC" w:rsidTr="00F0187B">
              <w:tc>
                <w:tcPr>
                  <w:tcW w:w="4701" w:type="dxa"/>
                </w:tcPr>
                <w:p w:rsidR="000D1E8B" w:rsidRPr="00AF4C74" w:rsidRDefault="001F0997" w:rsidP="000D1E8B">
                  <w:pPr>
                    <w:framePr w:hSpace="141" w:wrap="around" w:hAnchor="margin" w:y="540"/>
                  </w:pPr>
                  <w:r>
                    <w:rPr>
                      <w:lang w:val="en-GB"/>
                    </w:rPr>
                    <w:t>Adress</w:t>
                  </w:r>
                  <w:r>
                    <w:t xml:space="preserve"> </w:t>
                  </w:r>
                  <w:r w:rsidR="009E302B">
                    <w:t>examina</w:t>
                  </w:r>
                  <w:r>
                    <w:t>tion site</w:t>
                  </w:r>
                  <w:r w:rsidR="006F5BA9">
                    <w:t>:</w:t>
                  </w:r>
                  <w:r w:rsidR="000D1E8B">
                    <w:br/>
                  </w:r>
                  <w:r w:rsidR="000D1E8B" w:rsidRPr="00AF4C74">
                    <w:br/>
                  </w:r>
                </w:p>
              </w:tc>
              <w:tc>
                <w:tcPr>
                  <w:tcW w:w="4701" w:type="dxa"/>
                </w:tcPr>
                <w:p w:rsidR="000D1E8B" w:rsidRPr="00461A25" w:rsidRDefault="00EB6028" w:rsidP="000D1E8B">
                  <w:pPr>
                    <w:framePr w:hSpace="141" w:wrap="around" w:hAnchor="margin" w:y="540"/>
                    <w:rPr>
                      <w:lang w:val="en-GB"/>
                    </w:rPr>
                  </w:pPr>
                  <w:r w:rsidRPr="00DC4BBF">
                    <w:rPr>
                      <w:lang w:val="en-GB"/>
                    </w:rPr>
                    <w:t>On-site representation of manufacturer</w:t>
                  </w:r>
                  <w:r w:rsidR="006F5BA9" w:rsidRPr="00461A25">
                    <w:rPr>
                      <w:lang w:val="en-GB"/>
                    </w:rPr>
                    <w:t>:</w:t>
                  </w:r>
                </w:p>
              </w:tc>
            </w:tr>
            <w:tr w:rsidR="000D1E8B" w:rsidRPr="00A15BDC" w:rsidTr="00F0187B">
              <w:tc>
                <w:tcPr>
                  <w:tcW w:w="4701" w:type="dxa"/>
                </w:tcPr>
                <w:p w:rsidR="006F5BA9" w:rsidRPr="001F0997" w:rsidRDefault="006F5BA9" w:rsidP="000D1E8B">
                  <w:pPr>
                    <w:framePr w:hSpace="141" w:wrap="around" w:hAnchor="margin" w:y="540"/>
                    <w:rPr>
                      <w:lang w:val="en-GB"/>
                    </w:rPr>
                  </w:pPr>
                  <w:r w:rsidRPr="001F0997">
                    <w:rPr>
                      <w:lang w:val="en-GB"/>
                    </w:rPr>
                    <w:t>E-</w:t>
                  </w:r>
                  <w:r w:rsidR="001F0997" w:rsidRPr="001F0997">
                    <w:rPr>
                      <w:lang w:val="en-GB"/>
                    </w:rPr>
                    <w:t>m</w:t>
                  </w:r>
                  <w:r w:rsidRPr="001F0997">
                    <w:rPr>
                      <w:lang w:val="en-GB"/>
                    </w:rPr>
                    <w:t>ail</w:t>
                  </w:r>
                  <w:r w:rsidR="001F0997">
                    <w:rPr>
                      <w:lang w:val="en-GB"/>
                    </w:rPr>
                    <w:t xml:space="preserve"> </w:t>
                  </w:r>
                  <w:r w:rsidR="009E302B">
                    <w:t>examination</w:t>
                  </w:r>
                  <w:r w:rsidR="001F0997" w:rsidRPr="001F0997">
                    <w:rPr>
                      <w:lang w:val="en-GB"/>
                    </w:rPr>
                    <w:t xml:space="preserve"> site</w:t>
                  </w:r>
                  <w:r w:rsidRPr="001F0997">
                    <w:rPr>
                      <w:lang w:val="en-GB"/>
                    </w:rPr>
                    <w:t>:</w:t>
                  </w:r>
                </w:p>
                <w:p w:rsidR="000D1E8B" w:rsidRPr="001F0997" w:rsidRDefault="000D1E8B" w:rsidP="000D1E8B">
                  <w:pPr>
                    <w:framePr w:hSpace="141" w:wrap="around" w:hAnchor="margin" w:y="540"/>
                    <w:rPr>
                      <w:lang w:val="en-GB"/>
                    </w:rPr>
                  </w:pPr>
                  <w:r w:rsidRPr="001F0997">
                    <w:rPr>
                      <w:lang w:val="en-GB"/>
                    </w:rPr>
                    <w:br/>
                  </w:r>
                </w:p>
              </w:tc>
              <w:tc>
                <w:tcPr>
                  <w:tcW w:w="4701" w:type="dxa"/>
                </w:tcPr>
                <w:p w:rsidR="000D1E8B" w:rsidRPr="00E4054E" w:rsidRDefault="009E302B" w:rsidP="000D1E8B">
                  <w:pPr>
                    <w:framePr w:hSpace="141" w:wrap="around" w:hAnchor="margin" w:y="540"/>
                    <w:rPr>
                      <w:lang w:val="en-GB"/>
                    </w:rPr>
                  </w:pPr>
                  <w:r>
                    <w:t>Examination</w:t>
                  </w:r>
                  <w:r w:rsidR="00EB6028" w:rsidRPr="00F0473F">
                    <w:rPr>
                      <w:lang w:val="en-GB"/>
                    </w:rPr>
                    <w:t xml:space="preserve"> site</w:t>
                  </w:r>
                  <w:r w:rsidR="00EB6028">
                    <w:rPr>
                      <w:lang w:val="en-GB"/>
                    </w:rPr>
                    <w:t xml:space="preserve"> phone</w:t>
                  </w:r>
                  <w:r w:rsidR="006F5BA9" w:rsidRPr="00E4054E">
                    <w:rPr>
                      <w:lang w:val="en-GB"/>
                    </w:rPr>
                    <w:t xml:space="preserve"> 1:</w:t>
                  </w:r>
                </w:p>
                <w:p w:rsidR="000D1E8B" w:rsidRPr="00E4054E" w:rsidRDefault="000D1E8B" w:rsidP="000D1E8B">
                  <w:pPr>
                    <w:framePr w:hSpace="141" w:wrap="around" w:hAnchor="margin" w:y="540"/>
                    <w:rPr>
                      <w:lang w:val="en-GB"/>
                    </w:rPr>
                  </w:pPr>
                </w:p>
              </w:tc>
            </w:tr>
            <w:tr w:rsidR="000D1E8B" w:rsidRPr="00A15BDC" w:rsidTr="00F0187B">
              <w:tc>
                <w:tcPr>
                  <w:tcW w:w="4701" w:type="dxa"/>
                </w:tcPr>
                <w:p w:rsidR="006F5BA9" w:rsidRPr="00E4054E" w:rsidRDefault="009E302B" w:rsidP="006F5BA9">
                  <w:pPr>
                    <w:framePr w:hSpace="141" w:wrap="around" w:hAnchor="margin" w:y="540"/>
                    <w:rPr>
                      <w:lang w:val="en-GB"/>
                    </w:rPr>
                  </w:pPr>
                  <w:r>
                    <w:t>Examination</w:t>
                  </w:r>
                  <w:r w:rsidR="001F0997" w:rsidRPr="00F0473F">
                    <w:rPr>
                      <w:lang w:val="en-GB"/>
                    </w:rPr>
                    <w:t xml:space="preserve"> site</w:t>
                  </w:r>
                  <w:r w:rsidR="001F0997">
                    <w:rPr>
                      <w:lang w:val="en-GB"/>
                    </w:rPr>
                    <w:t xml:space="preserve"> additional information</w:t>
                  </w:r>
                  <w:r w:rsidR="006F5BA9" w:rsidRPr="00E4054E">
                    <w:rPr>
                      <w:lang w:val="en-GB"/>
                    </w:rPr>
                    <w:t>:</w:t>
                  </w:r>
                </w:p>
                <w:p w:rsidR="000D1E8B" w:rsidRPr="00E4054E" w:rsidRDefault="000D1E8B" w:rsidP="006F5BA9">
                  <w:pPr>
                    <w:framePr w:hSpace="141" w:wrap="around" w:hAnchor="margin" w:y="540"/>
                    <w:rPr>
                      <w:lang w:val="en-GB"/>
                    </w:rPr>
                  </w:pPr>
                  <w:r w:rsidRPr="00E4054E">
                    <w:rPr>
                      <w:lang w:val="en-GB"/>
                    </w:rPr>
                    <w:br/>
                  </w:r>
                </w:p>
              </w:tc>
              <w:tc>
                <w:tcPr>
                  <w:tcW w:w="4701" w:type="dxa"/>
                </w:tcPr>
                <w:p w:rsidR="000D1E8B" w:rsidRPr="00E4054E" w:rsidRDefault="009E302B" w:rsidP="006F5BA9">
                  <w:pPr>
                    <w:framePr w:hSpace="141" w:wrap="around" w:hAnchor="margin" w:y="540"/>
                    <w:rPr>
                      <w:lang w:val="en-GB"/>
                    </w:rPr>
                  </w:pPr>
                  <w:r>
                    <w:t>Examination</w:t>
                  </w:r>
                  <w:r w:rsidR="00EB6028" w:rsidRPr="00F0473F">
                    <w:rPr>
                      <w:lang w:val="en-GB"/>
                    </w:rPr>
                    <w:t xml:space="preserve"> site</w:t>
                  </w:r>
                  <w:r w:rsidR="00EB6028">
                    <w:rPr>
                      <w:lang w:val="en-GB"/>
                    </w:rPr>
                    <w:t xml:space="preserve"> phone</w:t>
                  </w:r>
                  <w:r w:rsidR="00EB6028" w:rsidRPr="00E4054E">
                    <w:rPr>
                      <w:lang w:val="en-GB"/>
                    </w:rPr>
                    <w:t xml:space="preserve"> </w:t>
                  </w:r>
                  <w:r w:rsidR="006F5BA9" w:rsidRPr="00E4054E">
                    <w:rPr>
                      <w:lang w:val="en-GB"/>
                    </w:rPr>
                    <w:t>2:</w:t>
                  </w:r>
                </w:p>
              </w:tc>
            </w:tr>
          </w:tbl>
          <w:p w:rsidR="006F5BA9" w:rsidRPr="00E4054E" w:rsidRDefault="006F5BA9" w:rsidP="0056581E">
            <w:pPr>
              <w:rPr>
                <w:lang w:val="en-GB"/>
              </w:rPr>
            </w:pPr>
          </w:p>
          <w:p w:rsidR="0056581E" w:rsidRPr="00E4054E" w:rsidRDefault="00540393" w:rsidP="0056581E">
            <w:pPr>
              <w:rPr>
                <w:lang w:val="en-GB"/>
              </w:rPr>
            </w:pPr>
            <w:r w:rsidRPr="00E4054E">
              <w:rPr>
                <w:lang w:val="en-GB"/>
              </w:rPr>
              <w:t>Enclosures</w:t>
            </w:r>
            <w:r w:rsidR="0056581E" w:rsidRPr="00E4054E">
              <w:rPr>
                <w:lang w:val="en-GB"/>
              </w:rPr>
              <w:t>:</w:t>
            </w:r>
          </w:p>
          <w:p w:rsidR="00D315AC" w:rsidRPr="00A15BDC" w:rsidRDefault="00D35C19" w:rsidP="0056581E">
            <w:pPr>
              <w:rPr>
                <w:lang w:val="en-GB"/>
              </w:rPr>
            </w:pPr>
            <w:sdt>
              <w:sdtPr>
                <w:rPr>
                  <w:lang w:val="en-GB"/>
                </w:rPr>
                <w:id w:val="2057044456"/>
                <w14:checkbox>
                  <w14:checked w14:val="0"/>
                  <w14:checkedState w14:val="2612" w14:font="MS Gothic"/>
                  <w14:uncheckedState w14:val="2610" w14:font="MS Gothic"/>
                </w14:checkbox>
              </w:sdtPr>
              <w:sdtEndPr/>
              <w:sdtContent>
                <w:r w:rsidR="00D315AC" w:rsidRPr="00A15BDC">
                  <w:rPr>
                    <w:rFonts w:ascii="MS Gothic" w:eastAsia="MS Gothic" w:hAnsi="MS Gothic" w:hint="eastAsia"/>
                    <w:lang w:val="en-GB"/>
                  </w:rPr>
                  <w:t>☐</w:t>
                </w:r>
              </w:sdtContent>
            </w:sdt>
            <w:r w:rsidR="00D315AC" w:rsidRPr="00A15BDC">
              <w:rPr>
                <w:lang w:val="en-GB"/>
              </w:rPr>
              <w:t xml:space="preserve"> </w:t>
            </w:r>
            <w:r w:rsidR="00B36F73">
              <w:rPr>
                <w:lang w:val="en-GB"/>
              </w:rPr>
              <w:t>C</w:t>
            </w:r>
            <w:r w:rsidR="00B36F73" w:rsidRPr="00F32D62">
              <w:rPr>
                <w:lang w:val="en-GB"/>
              </w:rPr>
              <w:t>ertificate of conformity</w:t>
            </w:r>
            <w:r w:rsidR="00D315AC" w:rsidRPr="00A15BDC">
              <w:rPr>
                <w:lang w:val="en-GB"/>
              </w:rPr>
              <w:t xml:space="preserve"> </w:t>
            </w:r>
          </w:p>
          <w:p w:rsidR="0056581E" w:rsidRPr="00A15BDC" w:rsidRDefault="00D35C19" w:rsidP="0056581E">
            <w:pPr>
              <w:tabs>
                <w:tab w:val="right" w:pos="9412"/>
              </w:tabs>
              <w:rPr>
                <w:lang w:val="en-GB"/>
              </w:rPr>
            </w:pPr>
            <w:sdt>
              <w:sdtPr>
                <w:rPr>
                  <w:lang w:val="en-GB"/>
                </w:rPr>
                <w:id w:val="1160500946"/>
                <w14:checkbox>
                  <w14:checked w14:val="0"/>
                  <w14:checkedState w14:val="2612" w14:font="MS Gothic"/>
                  <w14:uncheckedState w14:val="2610" w14:font="MS Gothic"/>
                </w14:checkbox>
              </w:sdtPr>
              <w:sdtEndPr/>
              <w:sdtContent>
                <w:r w:rsidR="0056581E" w:rsidRPr="00A15BDC">
                  <w:rPr>
                    <w:rFonts w:ascii="MS Gothic" w:eastAsia="MS Gothic" w:hAnsi="MS Gothic" w:hint="eastAsia"/>
                    <w:lang w:val="en-GB"/>
                  </w:rPr>
                  <w:t>☐</w:t>
                </w:r>
              </w:sdtContent>
            </w:sdt>
            <w:r w:rsidR="0056581E" w:rsidRPr="00A15BDC">
              <w:rPr>
                <w:lang w:val="en-GB"/>
              </w:rPr>
              <w:t xml:space="preserve"> </w:t>
            </w:r>
            <w:r w:rsidR="00B36F73">
              <w:rPr>
                <w:lang w:val="en-GB"/>
              </w:rPr>
              <w:t>D</w:t>
            </w:r>
            <w:r w:rsidR="00B36F73" w:rsidRPr="000148C7">
              <w:rPr>
                <w:lang w:val="en-GB"/>
              </w:rPr>
              <w:t xml:space="preserve">eclaration of conformity </w:t>
            </w:r>
            <w:r w:rsidR="00B36F73">
              <w:rPr>
                <w:lang w:val="en-GB"/>
              </w:rPr>
              <w:t>(</w:t>
            </w:r>
            <w:r w:rsidR="009E302B">
              <w:rPr>
                <w:lang w:val="en-GB"/>
              </w:rPr>
              <w:t>draf</w:t>
            </w:r>
            <w:r w:rsidR="00B36F73">
              <w:rPr>
                <w:lang w:val="en-GB"/>
              </w:rPr>
              <w:t>t)</w:t>
            </w:r>
            <w:r w:rsidR="0056581E" w:rsidRPr="00A15BDC">
              <w:rPr>
                <w:lang w:val="en-GB"/>
              </w:rPr>
              <w:t xml:space="preserve"> </w:t>
            </w:r>
          </w:p>
          <w:p w:rsidR="0056581E" w:rsidRPr="00461A25" w:rsidRDefault="00D35C19" w:rsidP="0056581E">
            <w:pPr>
              <w:spacing w:after="120"/>
              <w:rPr>
                <w:lang w:val="en-GB"/>
              </w:rPr>
            </w:pPr>
            <w:sdt>
              <w:sdtPr>
                <w:rPr>
                  <w:lang w:val="en-GB"/>
                </w:rPr>
                <w:id w:val="-1544058120"/>
                <w14:checkbox>
                  <w14:checked w14:val="0"/>
                  <w14:checkedState w14:val="2612" w14:font="MS Gothic"/>
                  <w14:uncheckedState w14:val="2610" w14:font="MS Gothic"/>
                </w14:checkbox>
              </w:sdtPr>
              <w:sdtEndPr/>
              <w:sdtContent>
                <w:r w:rsidR="0056581E" w:rsidRPr="00461A25">
                  <w:rPr>
                    <w:rFonts w:ascii="MS Gothic" w:eastAsia="MS Gothic" w:hAnsi="MS Gothic" w:hint="eastAsia"/>
                    <w:lang w:val="en-GB"/>
                  </w:rPr>
                  <w:t>☐</w:t>
                </w:r>
              </w:sdtContent>
            </w:sdt>
            <w:r w:rsidR="0056581E" w:rsidRPr="00461A25">
              <w:rPr>
                <w:lang w:val="en-GB"/>
              </w:rPr>
              <w:t xml:space="preserve"> </w:t>
            </w:r>
            <w:r w:rsidR="00461A25">
              <w:rPr>
                <w:lang w:val="en-GB"/>
              </w:rPr>
              <w:t>Letter of authorisation</w:t>
            </w:r>
            <w:r w:rsidR="009E302B">
              <w:rPr>
                <w:lang w:val="en-GB"/>
              </w:rPr>
              <w:t>,</w:t>
            </w:r>
            <w:r w:rsidR="00461A25" w:rsidRPr="007B27E5">
              <w:rPr>
                <w:lang w:val="en-GB"/>
              </w:rPr>
              <w:t xml:space="preserve"> if </w:t>
            </w:r>
            <w:r w:rsidR="009E302B">
              <w:rPr>
                <w:lang w:val="en-GB"/>
              </w:rPr>
              <w:t>applicable</w:t>
            </w:r>
          </w:p>
          <w:p w:rsidR="00E4054E" w:rsidRPr="00467096" w:rsidRDefault="00E4054E" w:rsidP="00E4054E">
            <w:pPr>
              <w:spacing w:after="120"/>
              <w:rPr>
                <w:lang w:val="en-GB"/>
              </w:rPr>
            </w:pPr>
            <w:r w:rsidRPr="00EE0CEC">
              <w:rPr>
                <w:lang w:val="en-GB"/>
              </w:rPr>
              <w:t>I (We) declare that I (we)</w:t>
            </w:r>
          </w:p>
          <w:p w:rsidR="00E4054E" w:rsidRPr="00EE0CEC" w:rsidRDefault="00E4054E" w:rsidP="00E4054E">
            <w:pPr>
              <w:pStyle w:val="Listenabsatz"/>
              <w:numPr>
                <w:ilvl w:val="0"/>
                <w:numId w:val="18"/>
              </w:numPr>
              <w:rPr>
                <w:lang w:val="en-GB"/>
              </w:rPr>
            </w:pPr>
            <w:r w:rsidRPr="00EE0CEC">
              <w:rPr>
                <w:lang w:val="en-GB"/>
              </w:rPr>
              <w:t xml:space="preserve">have not </w:t>
            </w:r>
            <w:r w:rsidR="009E302B">
              <w:rPr>
                <w:lang w:val="en-GB"/>
              </w:rPr>
              <w:t>lodg</w:t>
            </w:r>
            <w:r w:rsidRPr="00EE0CEC">
              <w:rPr>
                <w:lang w:val="en-GB"/>
              </w:rPr>
              <w:t xml:space="preserve">ed the same application </w:t>
            </w:r>
            <w:r w:rsidR="009E302B">
              <w:rPr>
                <w:lang w:val="en-GB"/>
              </w:rPr>
              <w:t>with</w:t>
            </w:r>
            <w:r w:rsidRPr="00EE0CEC">
              <w:rPr>
                <w:lang w:val="en-GB"/>
              </w:rPr>
              <w:t xml:space="preserve"> any other notified body</w:t>
            </w:r>
          </w:p>
          <w:p w:rsidR="0056581E" w:rsidRPr="00E4054E" w:rsidRDefault="00E4054E" w:rsidP="00E4054E">
            <w:pPr>
              <w:pStyle w:val="Listenabsatz"/>
              <w:numPr>
                <w:ilvl w:val="0"/>
                <w:numId w:val="18"/>
              </w:numPr>
              <w:rPr>
                <w:lang w:val="en-GB"/>
              </w:rPr>
            </w:pPr>
            <w:r w:rsidRPr="00EE0CEC">
              <w:rPr>
                <w:lang w:val="en-GB"/>
              </w:rPr>
              <w:t>am (are) responsible for all costs of the conformity assessment procedure</w:t>
            </w:r>
          </w:p>
          <w:p w:rsidR="00E4054E" w:rsidRPr="00A15BDC" w:rsidRDefault="00E4054E" w:rsidP="0056581E">
            <w:pPr>
              <w:pStyle w:val="Listenabsatz"/>
              <w:numPr>
                <w:ilvl w:val="0"/>
                <w:numId w:val="18"/>
              </w:numPr>
              <w:spacing w:after="120"/>
              <w:rPr>
                <w:lang w:val="en-GB"/>
              </w:rPr>
            </w:pPr>
            <w:r w:rsidRPr="00A15BDC">
              <w:rPr>
                <w:lang w:val="en-GB"/>
              </w:rPr>
              <w:t>fulfil the obligations imposed on me (us) by Regulation (EU) 2016/425</w:t>
            </w:r>
          </w:p>
          <w:p w:rsidR="00E4054E" w:rsidRPr="00E4054E" w:rsidRDefault="00E4054E" w:rsidP="00E4054E">
            <w:pPr>
              <w:pStyle w:val="Listenabsatz"/>
              <w:numPr>
                <w:ilvl w:val="0"/>
                <w:numId w:val="18"/>
              </w:numPr>
              <w:spacing w:after="120"/>
              <w:rPr>
                <w:lang w:val="en-GB"/>
              </w:rPr>
            </w:pPr>
            <w:r w:rsidRPr="00E4054E">
              <w:rPr>
                <w:lang w:val="en-GB"/>
              </w:rPr>
              <w:t>have read and accept the General Terms and Conditions (GTC's) and the Certification Conditions PSA (FL530924) of the Notified Body of the BEV and will provide the information required for certification</w:t>
            </w:r>
          </w:p>
          <w:p w:rsidR="00E4054E" w:rsidRPr="00EE0CEC" w:rsidRDefault="00E4054E" w:rsidP="00E4054E">
            <w:pPr>
              <w:spacing w:after="120"/>
              <w:rPr>
                <w:lang w:val="en-GB"/>
              </w:rPr>
            </w:pPr>
            <w:r w:rsidRPr="00EE0CEC">
              <w:rPr>
                <w:lang w:val="en-GB"/>
              </w:rPr>
              <w:t>Furthermore, I (we) authorise the BEV's physic</w:t>
            </w:r>
            <w:r w:rsidR="009E302B">
              <w:rPr>
                <w:lang w:val="en-GB"/>
              </w:rPr>
              <w:t>o</w:t>
            </w:r>
            <w:r w:rsidRPr="00EE0CEC">
              <w:rPr>
                <w:lang w:val="en-GB"/>
              </w:rPr>
              <w:t>-technical testing service to carry out the necessary technical tests.</w:t>
            </w:r>
          </w:p>
          <w:p w:rsidR="00E4054E" w:rsidRDefault="00E4054E" w:rsidP="00E4054E">
            <w:pPr>
              <w:rPr>
                <w:lang w:val="en-GB"/>
              </w:rPr>
            </w:pPr>
            <w:r w:rsidRPr="00180D73">
              <w:rPr>
                <w:lang w:val="en-GB"/>
              </w:rPr>
              <w:t>It is noted that in order to ensure confidentiality in the presence of third parties, the express consent of the manufacturer is required and, if necessary, identity and company affiliation checks may be carried out.</w:t>
            </w:r>
          </w:p>
          <w:p w:rsidR="00E4054E" w:rsidRPr="00F0187B" w:rsidRDefault="00E4054E" w:rsidP="00E4054E">
            <w:pPr>
              <w:rPr>
                <w:lang w:val="en-GB"/>
              </w:rPr>
            </w:pPr>
          </w:p>
          <w:p w:rsidR="00C3187B" w:rsidRDefault="00E4054E" w:rsidP="0056581E">
            <w:pPr>
              <w:rPr>
                <w:lang w:val="en-GB"/>
              </w:rPr>
            </w:pPr>
            <w:r w:rsidRPr="00833AA7">
              <w:rPr>
                <w:lang w:val="en-GB"/>
              </w:rPr>
              <w:t>The possible publication of the full text of the certificate (without technical annexes) is approved.</w:t>
            </w:r>
          </w:p>
          <w:p w:rsidR="00E4054E" w:rsidRPr="00E4054E" w:rsidRDefault="00E4054E" w:rsidP="0056581E">
            <w:pPr>
              <w:rPr>
                <w:lang w:val="en-GB"/>
              </w:rPr>
            </w:pPr>
          </w:p>
          <w:p w:rsidR="0056581E" w:rsidRPr="00E4054E" w:rsidRDefault="0056581E" w:rsidP="0056581E">
            <w:pPr>
              <w:jc w:val="right"/>
              <w:rPr>
                <w:rFonts w:cs="Arial"/>
                <w:szCs w:val="23"/>
                <w:lang w:val="en-GB"/>
              </w:rPr>
            </w:pPr>
          </w:p>
          <w:p w:rsidR="0056581E" w:rsidRDefault="00E4054E" w:rsidP="0056581E">
            <w:pPr>
              <w:jc w:val="right"/>
              <w:rPr>
                <w:rFonts w:cs="Arial"/>
                <w:szCs w:val="23"/>
              </w:rPr>
            </w:pPr>
            <w:r w:rsidRPr="00833AA7">
              <w:rPr>
                <w:rFonts w:cs="Arial"/>
                <w:szCs w:val="23"/>
                <w:lang w:val="en-GB"/>
              </w:rPr>
              <w:t>Company stamp, date, signature</w:t>
            </w:r>
            <w:r w:rsidR="005C619D">
              <w:rPr>
                <w:rFonts w:cs="Arial"/>
                <w:szCs w:val="23"/>
              </w:rPr>
              <w:t>*</w:t>
            </w:r>
            <w:r w:rsidR="0056581E" w:rsidRPr="00E57825">
              <w:rPr>
                <w:rFonts w:cs="Arial"/>
                <w:szCs w:val="23"/>
              </w:rPr>
              <w:t>:</w:t>
            </w:r>
          </w:p>
          <w:p w:rsidR="00EF7B1E" w:rsidRDefault="00EF7B1E" w:rsidP="00137F8B"/>
        </w:tc>
      </w:tr>
    </w:tbl>
    <w:p w:rsidR="00137F8B" w:rsidRDefault="00137F8B" w:rsidP="00137F8B">
      <w:pPr>
        <w:jc w:val="center"/>
        <w:rPr>
          <w:b/>
        </w:rPr>
      </w:pPr>
      <w:bookmarkStart w:id="5" w:name="Text29"/>
      <w:bookmarkStart w:id="6" w:name="Module"/>
      <w:r>
        <w:rPr>
          <w:b/>
        </w:rPr>
        <w:t>Modul</w:t>
      </w:r>
      <w:r w:rsidR="00C35500">
        <w:rPr>
          <w:b/>
        </w:rPr>
        <w:t>e</w:t>
      </w:r>
      <w:r>
        <w:rPr>
          <w:b/>
        </w:rPr>
        <w:t xml:space="preserve"> C2</w:t>
      </w:r>
      <w:bookmarkEnd w:id="5"/>
    </w:p>
    <w:bookmarkEnd w:id="6"/>
    <w:p w:rsidR="00031B9F" w:rsidRPr="00995C9C" w:rsidRDefault="00031B9F"/>
    <w:sectPr w:rsidR="00031B9F" w:rsidRPr="00995C9C" w:rsidSect="009D295C">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960" w:right="1021" w:bottom="1079" w:left="1247" w:header="567" w:footer="85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02C0" w:rsidRDefault="001D02C0">
      <w:r>
        <w:separator/>
      </w:r>
    </w:p>
  </w:endnote>
  <w:endnote w:type="continuationSeparator" w:id="0">
    <w:p w:rsidR="001D02C0" w:rsidRDefault="001D02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5C19" w:rsidRDefault="00D35C1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187B" w:rsidRPr="009D295C" w:rsidRDefault="00F0187B" w:rsidP="009D295C">
    <w:pPr>
      <w:pStyle w:val="Fuzeile"/>
    </w:pPr>
    <w:r w:rsidRPr="00995C9C">
      <w:rPr>
        <w:noProof/>
      </w:rPr>
      <mc:AlternateContent>
        <mc:Choice Requires="wps">
          <w:drawing>
            <wp:anchor distT="0" distB="0" distL="114300" distR="114300" simplePos="0" relativeHeight="251661824" behindDoc="0" locked="0" layoutInCell="0" allowOverlap="1" wp14:anchorId="64A1B2A4" wp14:editId="2A4F25F4">
              <wp:simplePos x="0" y="0"/>
              <wp:positionH relativeFrom="column">
                <wp:posOffset>0</wp:posOffset>
              </wp:positionH>
              <wp:positionV relativeFrom="paragraph">
                <wp:posOffset>42545</wp:posOffset>
              </wp:positionV>
              <wp:extent cx="6116320" cy="215900"/>
              <wp:effectExtent l="0" t="0" r="0" b="0"/>
              <wp:wrapSquare wrapText="bothSides"/>
              <wp:docPr id="3"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6320" cy="2159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0187B" w:rsidRPr="00995C9C" w:rsidRDefault="00D35C19" w:rsidP="005E48D2">
                          <w:pPr>
                            <w:pStyle w:val="Seitenzahlen"/>
                            <w:jc w:val="left"/>
                          </w:pPr>
                          <w:r>
                            <w:t xml:space="preserve">Translation of </w:t>
                          </w:r>
                          <w:bookmarkStart w:id="7" w:name="_GoBack"/>
                          <w:bookmarkEnd w:id="7"/>
                          <w:r w:rsidR="00F0187B" w:rsidRPr="00995C9C">
                            <w:t>FL530902</w:t>
                          </w:r>
                          <w:r w:rsidR="00F0187B">
                            <w:t>12</w:t>
                          </w:r>
                          <w:r w:rsidR="00F0187B" w:rsidRPr="00995C9C">
                            <w:t xml:space="preserve"> -</w:t>
                          </w:r>
                          <w:r w:rsidR="00F0187B">
                            <w:t xml:space="preserve"> 02</w:t>
                          </w:r>
                          <w:r w:rsidR="00F0187B" w:rsidRPr="00995C9C">
                            <w:t>/202</w:t>
                          </w:r>
                          <w:r w:rsidR="00F0187B">
                            <w:t>4</w:t>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t xml:space="preserve">         </w:t>
                          </w:r>
                          <w:r w:rsidR="00F0187B" w:rsidRPr="00995C9C">
                            <w:fldChar w:fldCharType="begin"/>
                          </w:r>
                          <w:r w:rsidR="00F0187B" w:rsidRPr="00995C9C">
                            <w:instrText xml:space="preserve"> PAGE </w:instrText>
                          </w:r>
                          <w:r w:rsidR="00F0187B" w:rsidRPr="00995C9C">
                            <w:fldChar w:fldCharType="separate"/>
                          </w:r>
                          <w:r w:rsidR="00F0187B" w:rsidRPr="00995C9C">
                            <w:t>1</w:t>
                          </w:r>
                          <w:r w:rsidR="00F0187B" w:rsidRPr="00995C9C">
                            <w:fldChar w:fldCharType="end"/>
                          </w:r>
                          <w:r w:rsidR="00F0187B" w:rsidRPr="00995C9C">
                            <w:t xml:space="preserve"> von </w:t>
                          </w:r>
                          <w:r w:rsidR="00F0187B" w:rsidRPr="00995C9C">
                            <w:fldChar w:fldCharType="begin"/>
                          </w:r>
                          <w:r w:rsidR="00F0187B" w:rsidRPr="00995C9C">
                            <w:instrText xml:space="preserve"> NUMPAGES </w:instrText>
                          </w:r>
                          <w:r w:rsidR="00F0187B" w:rsidRPr="00995C9C">
                            <w:fldChar w:fldCharType="separate"/>
                          </w:r>
                          <w:r w:rsidR="00F0187B" w:rsidRPr="00995C9C">
                            <w:t>4</w:t>
                          </w:r>
                          <w:r w:rsidR="00F0187B" w:rsidRPr="00995C9C">
                            <w:fldChar w:fldCharType="end"/>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A1B2A4" id="_x0000_t202" coordsize="21600,21600" o:spt="202" path="m,l,21600r21600,l21600,xe">
              <v:stroke joinstyle="miter"/>
              <v:path gradientshapeok="t" o:connecttype="rect"/>
            </v:shapetype>
            <v:shape id="Text Box 20" o:spid="_x0000_s1026" type="#_x0000_t202" style="position:absolute;margin-left:0;margin-top:3.35pt;width:481.6pt;height:1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" o:allowincell="f" filled="f" stroked="f">
              <v:textbox inset="1mm,1mm,1mm,1mm">
                <w:txbxContent>
                  <w:p w:rsidR="00F0187B" w:rsidRPr="00995C9C" w:rsidRDefault="00D35C19" w:rsidP="005E48D2">
                    <w:pPr>
                      <w:pStyle w:val="Seitenzahlen"/>
                      <w:jc w:val="left"/>
                    </w:pPr>
                    <w:r>
                      <w:t xml:space="preserve">Translation of </w:t>
                    </w:r>
                    <w:bookmarkStart w:id="8" w:name="_GoBack"/>
                    <w:bookmarkEnd w:id="8"/>
                    <w:r w:rsidR="00F0187B" w:rsidRPr="00995C9C">
                      <w:t>FL530902</w:t>
                    </w:r>
                    <w:r w:rsidR="00F0187B">
                      <w:t>12</w:t>
                    </w:r>
                    <w:r w:rsidR="00F0187B" w:rsidRPr="00995C9C">
                      <w:t xml:space="preserve"> -</w:t>
                    </w:r>
                    <w:r w:rsidR="00F0187B">
                      <w:t xml:space="preserve"> 02</w:t>
                    </w:r>
                    <w:r w:rsidR="00F0187B" w:rsidRPr="00995C9C">
                      <w:t>/202</w:t>
                    </w:r>
                    <w:r w:rsidR="00F0187B">
                      <w:t>4</w:t>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rsidRPr="00995C9C">
                      <w:tab/>
                    </w:r>
                    <w:r w:rsidR="00F0187B">
                      <w:t xml:space="preserve">         </w:t>
                    </w:r>
                    <w:r w:rsidR="00F0187B" w:rsidRPr="00995C9C">
                      <w:fldChar w:fldCharType="begin"/>
                    </w:r>
                    <w:r w:rsidR="00F0187B" w:rsidRPr="00995C9C">
                      <w:instrText xml:space="preserve"> PAGE </w:instrText>
                    </w:r>
                    <w:r w:rsidR="00F0187B" w:rsidRPr="00995C9C">
                      <w:fldChar w:fldCharType="separate"/>
                    </w:r>
                    <w:r w:rsidR="00F0187B" w:rsidRPr="00995C9C">
                      <w:t>1</w:t>
                    </w:r>
                    <w:r w:rsidR="00F0187B" w:rsidRPr="00995C9C">
                      <w:fldChar w:fldCharType="end"/>
                    </w:r>
                    <w:r w:rsidR="00F0187B" w:rsidRPr="00995C9C">
                      <w:t xml:space="preserve"> von </w:t>
                    </w:r>
                    <w:r w:rsidR="00F0187B" w:rsidRPr="00995C9C">
                      <w:fldChar w:fldCharType="begin"/>
                    </w:r>
                    <w:r w:rsidR="00F0187B" w:rsidRPr="00995C9C">
                      <w:instrText xml:space="preserve"> NUMPAGES </w:instrText>
                    </w:r>
                    <w:r w:rsidR="00F0187B" w:rsidRPr="00995C9C">
                      <w:fldChar w:fldCharType="separate"/>
                    </w:r>
                    <w:r w:rsidR="00F0187B" w:rsidRPr="00995C9C">
                      <w:t>4</w:t>
                    </w:r>
                    <w:r w:rsidR="00F0187B" w:rsidRPr="00995C9C">
                      <w:fldChar w:fldCharType="end"/>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5C19" w:rsidRDefault="00D35C1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02C0" w:rsidRDefault="001D02C0">
      <w:r>
        <w:separator/>
      </w:r>
    </w:p>
  </w:footnote>
  <w:footnote w:type="continuationSeparator" w:id="0">
    <w:p w:rsidR="001D02C0" w:rsidRDefault="001D02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5C19" w:rsidRDefault="00D35C1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5C19" w:rsidRDefault="00D35C1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5C19" w:rsidRDefault="00D35C1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649AEBFE"/>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89EE1ABE"/>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61E99CA"/>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26D4176E"/>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6A9EBF16"/>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FE2E69"/>
    <w:multiLevelType w:val="hybridMultilevel"/>
    <w:tmpl w:val="62EEAFDA"/>
    <w:lvl w:ilvl="0" w:tplc="60C6F420">
      <w:start w:val="1"/>
      <w:numFmt w:val="bullet"/>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3882248"/>
    <w:multiLevelType w:val="multilevel"/>
    <w:tmpl w:val="0532CF9A"/>
    <w:lvl w:ilvl="0">
      <w:start w:val="1"/>
      <w:numFmt w:val="decimal"/>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7" w15:restartNumberingAfterBreak="0">
    <w:nsid w:val="0AFF187F"/>
    <w:multiLevelType w:val="hybridMultilevel"/>
    <w:tmpl w:val="E7E6E12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28749D6"/>
    <w:multiLevelType w:val="hybridMultilevel"/>
    <w:tmpl w:val="D194B6D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3E7B23B2"/>
    <w:multiLevelType w:val="hybridMultilevel"/>
    <w:tmpl w:val="18C6D6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4A196A03"/>
    <w:multiLevelType w:val="hybridMultilevel"/>
    <w:tmpl w:val="71B226B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544772B3"/>
    <w:multiLevelType w:val="hybridMultilevel"/>
    <w:tmpl w:val="2206C39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5D7D4471"/>
    <w:multiLevelType w:val="hybridMultilevel"/>
    <w:tmpl w:val="BDFA99DA"/>
    <w:lvl w:ilvl="0" w:tplc="0C070001">
      <w:start w:val="1"/>
      <w:numFmt w:val="bullet"/>
      <w:lvlText w:val=""/>
      <w:lvlJc w:val="left"/>
      <w:pPr>
        <w:ind w:left="1440" w:hanging="360"/>
      </w:pPr>
      <w:rPr>
        <w:rFonts w:ascii="Symbol" w:hAnsi="Symbol"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13" w15:restartNumberingAfterBreak="0">
    <w:nsid w:val="61F66760"/>
    <w:multiLevelType w:val="hybridMultilevel"/>
    <w:tmpl w:val="39FA8988"/>
    <w:lvl w:ilvl="0" w:tplc="00980BEA">
      <w:start w:val="1"/>
      <w:numFmt w:val="decimal"/>
      <w:lvlText w:val="%1."/>
      <w:lvlJc w:val="left"/>
      <w:pPr>
        <w:tabs>
          <w:tab w:val="num" w:pos="357"/>
        </w:tabs>
        <w:ind w:left="340" w:hanging="34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64B53D95"/>
    <w:multiLevelType w:val="hybridMultilevel"/>
    <w:tmpl w:val="BA36636E"/>
    <w:lvl w:ilvl="0" w:tplc="00980BEA">
      <w:start w:val="1"/>
      <w:numFmt w:val="decimal"/>
      <w:lvlText w:val="%1."/>
      <w:lvlJc w:val="left"/>
      <w:pPr>
        <w:tabs>
          <w:tab w:val="num" w:pos="357"/>
        </w:tabs>
        <w:ind w:left="340" w:hanging="34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5" w15:restartNumberingAfterBreak="0">
    <w:nsid w:val="6D3C76AF"/>
    <w:multiLevelType w:val="hybridMultilevel"/>
    <w:tmpl w:val="CD2233C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77B6490E"/>
    <w:multiLevelType w:val="hybridMultilevel"/>
    <w:tmpl w:val="B108228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7CE479D0"/>
    <w:multiLevelType w:val="hybridMultilevel"/>
    <w:tmpl w:val="2F3C7BB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 w:numId="6">
    <w:abstractNumId w:val="6"/>
  </w:num>
  <w:num w:numId="7">
    <w:abstractNumId w:val="14"/>
  </w:num>
  <w:num w:numId="8">
    <w:abstractNumId w:val="13"/>
  </w:num>
  <w:num w:numId="9">
    <w:abstractNumId w:val="16"/>
  </w:num>
  <w:num w:numId="10">
    <w:abstractNumId w:val="11"/>
  </w:num>
  <w:num w:numId="11">
    <w:abstractNumId w:val="12"/>
  </w:num>
  <w:num w:numId="12">
    <w:abstractNumId w:val="17"/>
  </w:num>
  <w:num w:numId="13">
    <w:abstractNumId w:val="15"/>
  </w:num>
  <w:num w:numId="14">
    <w:abstractNumId w:val="7"/>
  </w:num>
  <w:num w:numId="15">
    <w:abstractNumId w:val="9"/>
  </w:num>
  <w:num w:numId="16">
    <w:abstractNumId w:val="8"/>
  </w:num>
  <w:num w:numId="17">
    <w:abstractNumId w:val="5"/>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09"/>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BA0"/>
    <w:rsid w:val="0000024D"/>
    <w:rsid w:val="000004A6"/>
    <w:rsid w:val="00003910"/>
    <w:rsid w:val="00004625"/>
    <w:rsid w:val="00010688"/>
    <w:rsid w:val="00010ECC"/>
    <w:rsid w:val="000138D6"/>
    <w:rsid w:val="000148C7"/>
    <w:rsid w:val="0001685B"/>
    <w:rsid w:val="00016AE4"/>
    <w:rsid w:val="00031B9F"/>
    <w:rsid w:val="00035222"/>
    <w:rsid w:val="00035B9C"/>
    <w:rsid w:val="000369B0"/>
    <w:rsid w:val="000370E9"/>
    <w:rsid w:val="000416F8"/>
    <w:rsid w:val="00043CC4"/>
    <w:rsid w:val="00056997"/>
    <w:rsid w:val="00056F44"/>
    <w:rsid w:val="000573EC"/>
    <w:rsid w:val="0006558E"/>
    <w:rsid w:val="00065BCF"/>
    <w:rsid w:val="00066091"/>
    <w:rsid w:val="00074D7D"/>
    <w:rsid w:val="00077735"/>
    <w:rsid w:val="00081B9C"/>
    <w:rsid w:val="000845CA"/>
    <w:rsid w:val="00090C09"/>
    <w:rsid w:val="00090C98"/>
    <w:rsid w:val="000917C0"/>
    <w:rsid w:val="00093C05"/>
    <w:rsid w:val="000B3640"/>
    <w:rsid w:val="000C0C9E"/>
    <w:rsid w:val="000C2753"/>
    <w:rsid w:val="000D16EA"/>
    <w:rsid w:val="000D1E8B"/>
    <w:rsid w:val="000D3DF3"/>
    <w:rsid w:val="000E0F68"/>
    <w:rsid w:val="000E24EF"/>
    <w:rsid w:val="000E4471"/>
    <w:rsid w:val="000E48AA"/>
    <w:rsid w:val="000E7233"/>
    <w:rsid w:val="000F48BD"/>
    <w:rsid w:val="000F51FF"/>
    <w:rsid w:val="0010146D"/>
    <w:rsid w:val="00104F65"/>
    <w:rsid w:val="0010796C"/>
    <w:rsid w:val="00113E74"/>
    <w:rsid w:val="001217E0"/>
    <w:rsid w:val="00127BA0"/>
    <w:rsid w:val="00127D8F"/>
    <w:rsid w:val="00130654"/>
    <w:rsid w:val="00130BE1"/>
    <w:rsid w:val="00132765"/>
    <w:rsid w:val="00137F8B"/>
    <w:rsid w:val="00142985"/>
    <w:rsid w:val="0015359E"/>
    <w:rsid w:val="0015408B"/>
    <w:rsid w:val="00155511"/>
    <w:rsid w:val="00157569"/>
    <w:rsid w:val="0016077E"/>
    <w:rsid w:val="00164C21"/>
    <w:rsid w:val="00170254"/>
    <w:rsid w:val="001757F5"/>
    <w:rsid w:val="00177B41"/>
    <w:rsid w:val="00180D73"/>
    <w:rsid w:val="001837CE"/>
    <w:rsid w:val="0018491F"/>
    <w:rsid w:val="001B1B5E"/>
    <w:rsid w:val="001B334F"/>
    <w:rsid w:val="001C2E75"/>
    <w:rsid w:val="001C5E87"/>
    <w:rsid w:val="001D02C0"/>
    <w:rsid w:val="001D5215"/>
    <w:rsid w:val="001D738E"/>
    <w:rsid w:val="001E249B"/>
    <w:rsid w:val="001E3005"/>
    <w:rsid w:val="001E5C4B"/>
    <w:rsid w:val="001F0997"/>
    <w:rsid w:val="001F2001"/>
    <w:rsid w:val="001F2AA3"/>
    <w:rsid w:val="00200479"/>
    <w:rsid w:val="00203547"/>
    <w:rsid w:val="002045BC"/>
    <w:rsid w:val="00213B00"/>
    <w:rsid w:val="00220950"/>
    <w:rsid w:val="00222203"/>
    <w:rsid w:val="00224E4D"/>
    <w:rsid w:val="002252DF"/>
    <w:rsid w:val="00231AEB"/>
    <w:rsid w:val="00234AAA"/>
    <w:rsid w:val="00251C3E"/>
    <w:rsid w:val="0026174E"/>
    <w:rsid w:val="002656F1"/>
    <w:rsid w:val="002669F1"/>
    <w:rsid w:val="002726C3"/>
    <w:rsid w:val="002757A7"/>
    <w:rsid w:val="00275FFA"/>
    <w:rsid w:val="00276C14"/>
    <w:rsid w:val="00277DFF"/>
    <w:rsid w:val="00282C00"/>
    <w:rsid w:val="002858F5"/>
    <w:rsid w:val="0028675C"/>
    <w:rsid w:val="0028757A"/>
    <w:rsid w:val="00290874"/>
    <w:rsid w:val="00293CC6"/>
    <w:rsid w:val="00295EB2"/>
    <w:rsid w:val="00296A03"/>
    <w:rsid w:val="002A58C5"/>
    <w:rsid w:val="002B022B"/>
    <w:rsid w:val="002B381C"/>
    <w:rsid w:val="002B43AA"/>
    <w:rsid w:val="002C1434"/>
    <w:rsid w:val="002C4DED"/>
    <w:rsid w:val="002D2904"/>
    <w:rsid w:val="002D36A0"/>
    <w:rsid w:val="002E1E75"/>
    <w:rsid w:val="002E6ABA"/>
    <w:rsid w:val="002F0269"/>
    <w:rsid w:val="00300C09"/>
    <w:rsid w:val="0030265C"/>
    <w:rsid w:val="00311C90"/>
    <w:rsid w:val="0031386C"/>
    <w:rsid w:val="003167BC"/>
    <w:rsid w:val="00323A86"/>
    <w:rsid w:val="00354458"/>
    <w:rsid w:val="00360170"/>
    <w:rsid w:val="00360445"/>
    <w:rsid w:val="00364DE5"/>
    <w:rsid w:val="003670F7"/>
    <w:rsid w:val="00375203"/>
    <w:rsid w:val="00375BBE"/>
    <w:rsid w:val="0038104E"/>
    <w:rsid w:val="003818A7"/>
    <w:rsid w:val="00381BB0"/>
    <w:rsid w:val="00381EA1"/>
    <w:rsid w:val="00381EF4"/>
    <w:rsid w:val="0039259B"/>
    <w:rsid w:val="003938B8"/>
    <w:rsid w:val="003A2722"/>
    <w:rsid w:val="003A51ED"/>
    <w:rsid w:val="003B13D6"/>
    <w:rsid w:val="003B79C1"/>
    <w:rsid w:val="003C1711"/>
    <w:rsid w:val="003D2423"/>
    <w:rsid w:val="003D33F1"/>
    <w:rsid w:val="003E4764"/>
    <w:rsid w:val="003E79B9"/>
    <w:rsid w:val="00400ED3"/>
    <w:rsid w:val="00402712"/>
    <w:rsid w:val="004038D6"/>
    <w:rsid w:val="0040483F"/>
    <w:rsid w:val="00404E6F"/>
    <w:rsid w:val="00421D08"/>
    <w:rsid w:val="004226C8"/>
    <w:rsid w:val="00430B0C"/>
    <w:rsid w:val="00434FD0"/>
    <w:rsid w:val="004351FF"/>
    <w:rsid w:val="004373E2"/>
    <w:rsid w:val="004416FA"/>
    <w:rsid w:val="00446AF3"/>
    <w:rsid w:val="00447073"/>
    <w:rsid w:val="00450E0F"/>
    <w:rsid w:val="00456928"/>
    <w:rsid w:val="00460456"/>
    <w:rsid w:val="00461A25"/>
    <w:rsid w:val="00462498"/>
    <w:rsid w:val="00462D01"/>
    <w:rsid w:val="00467096"/>
    <w:rsid w:val="0047141F"/>
    <w:rsid w:val="00472E9E"/>
    <w:rsid w:val="00474B9C"/>
    <w:rsid w:val="0047554F"/>
    <w:rsid w:val="0048468F"/>
    <w:rsid w:val="00487445"/>
    <w:rsid w:val="004941BF"/>
    <w:rsid w:val="004951DF"/>
    <w:rsid w:val="004A0BA4"/>
    <w:rsid w:val="004A6496"/>
    <w:rsid w:val="004A69C8"/>
    <w:rsid w:val="004C553D"/>
    <w:rsid w:val="004C6049"/>
    <w:rsid w:val="004D0948"/>
    <w:rsid w:val="004E54DA"/>
    <w:rsid w:val="004F7706"/>
    <w:rsid w:val="0050099C"/>
    <w:rsid w:val="005009C1"/>
    <w:rsid w:val="0050752F"/>
    <w:rsid w:val="005139BA"/>
    <w:rsid w:val="00522360"/>
    <w:rsid w:val="0052275A"/>
    <w:rsid w:val="0052367F"/>
    <w:rsid w:val="00523966"/>
    <w:rsid w:val="00540393"/>
    <w:rsid w:val="0054621D"/>
    <w:rsid w:val="00546CA5"/>
    <w:rsid w:val="005578EF"/>
    <w:rsid w:val="0056007F"/>
    <w:rsid w:val="005607D1"/>
    <w:rsid w:val="0056306A"/>
    <w:rsid w:val="00563D9B"/>
    <w:rsid w:val="005640BA"/>
    <w:rsid w:val="0056581E"/>
    <w:rsid w:val="00565D6F"/>
    <w:rsid w:val="00581979"/>
    <w:rsid w:val="0059518C"/>
    <w:rsid w:val="0059556B"/>
    <w:rsid w:val="005A09EF"/>
    <w:rsid w:val="005A0C2F"/>
    <w:rsid w:val="005A40C9"/>
    <w:rsid w:val="005A4214"/>
    <w:rsid w:val="005A764D"/>
    <w:rsid w:val="005B1BBE"/>
    <w:rsid w:val="005C4281"/>
    <w:rsid w:val="005C4E88"/>
    <w:rsid w:val="005C615B"/>
    <w:rsid w:val="005C619D"/>
    <w:rsid w:val="005E48D2"/>
    <w:rsid w:val="005E4C43"/>
    <w:rsid w:val="005E65E4"/>
    <w:rsid w:val="005F022B"/>
    <w:rsid w:val="005F2B93"/>
    <w:rsid w:val="0060189F"/>
    <w:rsid w:val="00616DFB"/>
    <w:rsid w:val="006226A2"/>
    <w:rsid w:val="00622B12"/>
    <w:rsid w:val="0065217B"/>
    <w:rsid w:val="00654D6F"/>
    <w:rsid w:val="00657A01"/>
    <w:rsid w:val="0066641C"/>
    <w:rsid w:val="00680B0F"/>
    <w:rsid w:val="00683870"/>
    <w:rsid w:val="006846C5"/>
    <w:rsid w:val="00684CED"/>
    <w:rsid w:val="0068506C"/>
    <w:rsid w:val="00694BE6"/>
    <w:rsid w:val="00697049"/>
    <w:rsid w:val="006B6606"/>
    <w:rsid w:val="006B720E"/>
    <w:rsid w:val="006B74BF"/>
    <w:rsid w:val="006C01E6"/>
    <w:rsid w:val="006C072C"/>
    <w:rsid w:val="006C3805"/>
    <w:rsid w:val="006D2229"/>
    <w:rsid w:val="006D45BC"/>
    <w:rsid w:val="006E3E9E"/>
    <w:rsid w:val="006F3865"/>
    <w:rsid w:val="006F55CD"/>
    <w:rsid w:val="006F5BA9"/>
    <w:rsid w:val="006F5EF3"/>
    <w:rsid w:val="006F6164"/>
    <w:rsid w:val="0070441F"/>
    <w:rsid w:val="007066E4"/>
    <w:rsid w:val="00710DD9"/>
    <w:rsid w:val="007165EF"/>
    <w:rsid w:val="00716980"/>
    <w:rsid w:val="00726602"/>
    <w:rsid w:val="00730467"/>
    <w:rsid w:val="0073096E"/>
    <w:rsid w:val="00733130"/>
    <w:rsid w:val="00737013"/>
    <w:rsid w:val="007467AC"/>
    <w:rsid w:val="007516ED"/>
    <w:rsid w:val="00766B3E"/>
    <w:rsid w:val="00767600"/>
    <w:rsid w:val="0077454A"/>
    <w:rsid w:val="0077529A"/>
    <w:rsid w:val="00777AB4"/>
    <w:rsid w:val="00782D83"/>
    <w:rsid w:val="00786ED6"/>
    <w:rsid w:val="007909F0"/>
    <w:rsid w:val="00794EE1"/>
    <w:rsid w:val="007A2909"/>
    <w:rsid w:val="007A5F97"/>
    <w:rsid w:val="007A622A"/>
    <w:rsid w:val="007B0B6E"/>
    <w:rsid w:val="007B27E5"/>
    <w:rsid w:val="007B548E"/>
    <w:rsid w:val="007D52B4"/>
    <w:rsid w:val="007D632F"/>
    <w:rsid w:val="007D781F"/>
    <w:rsid w:val="007E0B47"/>
    <w:rsid w:val="007E4C14"/>
    <w:rsid w:val="007E62DD"/>
    <w:rsid w:val="007F1F06"/>
    <w:rsid w:val="008112AF"/>
    <w:rsid w:val="0081346E"/>
    <w:rsid w:val="0082024C"/>
    <w:rsid w:val="00821642"/>
    <w:rsid w:val="00830151"/>
    <w:rsid w:val="00833AA7"/>
    <w:rsid w:val="008343FB"/>
    <w:rsid w:val="0084399E"/>
    <w:rsid w:val="00855F7A"/>
    <w:rsid w:val="00856D67"/>
    <w:rsid w:val="0086600B"/>
    <w:rsid w:val="008713E4"/>
    <w:rsid w:val="008817DA"/>
    <w:rsid w:val="0088333C"/>
    <w:rsid w:val="00896500"/>
    <w:rsid w:val="0089761F"/>
    <w:rsid w:val="008A6E50"/>
    <w:rsid w:val="008B5792"/>
    <w:rsid w:val="008C07DA"/>
    <w:rsid w:val="008C0F80"/>
    <w:rsid w:val="008C25BD"/>
    <w:rsid w:val="008D0A84"/>
    <w:rsid w:val="008D1B37"/>
    <w:rsid w:val="008E501A"/>
    <w:rsid w:val="008F0AE2"/>
    <w:rsid w:val="009003AB"/>
    <w:rsid w:val="00902A7B"/>
    <w:rsid w:val="009103A9"/>
    <w:rsid w:val="009122F0"/>
    <w:rsid w:val="00913591"/>
    <w:rsid w:val="00913AD8"/>
    <w:rsid w:val="00917337"/>
    <w:rsid w:val="00921AD3"/>
    <w:rsid w:val="009415C7"/>
    <w:rsid w:val="00943FDE"/>
    <w:rsid w:val="009447A8"/>
    <w:rsid w:val="0095422C"/>
    <w:rsid w:val="0095780C"/>
    <w:rsid w:val="00967535"/>
    <w:rsid w:val="00970EB4"/>
    <w:rsid w:val="0098251A"/>
    <w:rsid w:val="00986305"/>
    <w:rsid w:val="00995C9C"/>
    <w:rsid w:val="009960D1"/>
    <w:rsid w:val="00996AD2"/>
    <w:rsid w:val="009A051B"/>
    <w:rsid w:val="009A1897"/>
    <w:rsid w:val="009B63A7"/>
    <w:rsid w:val="009C7297"/>
    <w:rsid w:val="009C7A81"/>
    <w:rsid w:val="009D1ADD"/>
    <w:rsid w:val="009D295C"/>
    <w:rsid w:val="009E2877"/>
    <w:rsid w:val="009E302B"/>
    <w:rsid w:val="009E4DE0"/>
    <w:rsid w:val="009F5C93"/>
    <w:rsid w:val="00A00000"/>
    <w:rsid w:val="00A05056"/>
    <w:rsid w:val="00A05BE2"/>
    <w:rsid w:val="00A06A0E"/>
    <w:rsid w:val="00A07A70"/>
    <w:rsid w:val="00A15BDC"/>
    <w:rsid w:val="00A16D94"/>
    <w:rsid w:val="00A21050"/>
    <w:rsid w:val="00A34407"/>
    <w:rsid w:val="00A41BB9"/>
    <w:rsid w:val="00A45D4F"/>
    <w:rsid w:val="00A55456"/>
    <w:rsid w:val="00A55B0C"/>
    <w:rsid w:val="00A62C45"/>
    <w:rsid w:val="00A6314D"/>
    <w:rsid w:val="00A66234"/>
    <w:rsid w:val="00A849AB"/>
    <w:rsid w:val="00A86FB9"/>
    <w:rsid w:val="00A9063B"/>
    <w:rsid w:val="00AA4D9D"/>
    <w:rsid w:val="00AA7999"/>
    <w:rsid w:val="00AB4500"/>
    <w:rsid w:val="00AC11B0"/>
    <w:rsid w:val="00AC77DE"/>
    <w:rsid w:val="00AD5BDD"/>
    <w:rsid w:val="00AE0750"/>
    <w:rsid w:val="00AE2331"/>
    <w:rsid w:val="00AE4AA8"/>
    <w:rsid w:val="00AE6F56"/>
    <w:rsid w:val="00AF32FB"/>
    <w:rsid w:val="00B01188"/>
    <w:rsid w:val="00B01734"/>
    <w:rsid w:val="00B1383F"/>
    <w:rsid w:val="00B32A2D"/>
    <w:rsid w:val="00B3429F"/>
    <w:rsid w:val="00B36740"/>
    <w:rsid w:val="00B36E34"/>
    <w:rsid w:val="00B36F73"/>
    <w:rsid w:val="00B456C2"/>
    <w:rsid w:val="00B55ED7"/>
    <w:rsid w:val="00B62738"/>
    <w:rsid w:val="00B656A0"/>
    <w:rsid w:val="00B700AF"/>
    <w:rsid w:val="00B94576"/>
    <w:rsid w:val="00B96800"/>
    <w:rsid w:val="00B96E87"/>
    <w:rsid w:val="00BA12C5"/>
    <w:rsid w:val="00BB0B4D"/>
    <w:rsid w:val="00BB5E81"/>
    <w:rsid w:val="00BC048C"/>
    <w:rsid w:val="00BC1A4A"/>
    <w:rsid w:val="00BC6321"/>
    <w:rsid w:val="00BC6C20"/>
    <w:rsid w:val="00BD31D0"/>
    <w:rsid w:val="00BD3877"/>
    <w:rsid w:val="00BD4AC7"/>
    <w:rsid w:val="00BD64A5"/>
    <w:rsid w:val="00BE2E3E"/>
    <w:rsid w:val="00BE3A22"/>
    <w:rsid w:val="00BE3FEB"/>
    <w:rsid w:val="00BE4849"/>
    <w:rsid w:val="00BF6A69"/>
    <w:rsid w:val="00C0128F"/>
    <w:rsid w:val="00C04958"/>
    <w:rsid w:val="00C15028"/>
    <w:rsid w:val="00C16D87"/>
    <w:rsid w:val="00C20A60"/>
    <w:rsid w:val="00C26F54"/>
    <w:rsid w:val="00C3187B"/>
    <w:rsid w:val="00C33A32"/>
    <w:rsid w:val="00C3465A"/>
    <w:rsid w:val="00C35500"/>
    <w:rsid w:val="00C36F82"/>
    <w:rsid w:val="00C41625"/>
    <w:rsid w:val="00C43155"/>
    <w:rsid w:val="00C50DEB"/>
    <w:rsid w:val="00C61513"/>
    <w:rsid w:val="00C63481"/>
    <w:rsid w:val="00C66DE9"/>
    <w:rsid w:val="00C87079"/>
    <w:rsid w:val="00C87464"/>
    <w:rsid w:val="00CA0AF0"/>
    <w:rsid w:val="00CB40B7"/>
    <w:rsid w:val="00CC38C3"/>
    <w:rsid w:val="00CD0AB8"/>
    <w:rsid w:val="00CD2E3E"/>
    <w:rsid w:val="00CD4E99"/>
    <w:rsid w:val="00CE1E5D"/>
    <w:rsid w:val="00CF05E9"/>
    <w:rsid w:val="00D05F4D"/>
    <w:rsid w:val="00D1057A"/>
    <w:rsid w:val="00D1292D"/>
    <w:rsid w:val="00D13D4E"/>
    <w:rsid w:val="00D25971"/>
    <w:rsid w:val="00D26BD9"/>
    <w:rsid w:val="00D30FAC"/>
    <w:rsid w:val="00D315AC"/>
    <w:rsid w:val="00D33FB6"/>
    <w:rsid w:val="00D35C19"/>
    <w:rsid w:val="00D41D1D"/>
    <w:rsid w:val="00D42C16"/>
    <w:rsid w:val="00D43663"/>
    <w:rsid w:val="00D4410B"/>
    <w:rsid w:val="00D4474E"/>
    <w:rsid w:val="00D460D4"/>
    <w:rsid w:val="00D507BC"/>
    <w:rsid w:val="00D71CA4"/>
    <w:rsid w:val="00D7376B"/>
    <w:rsid w:val="00D745B0"/>
    <w:rsid w:val="00D77669"/>
    <w:rsid w:val="00D81D3F"/>
    <w:rsid w:val="00D852FB"/>
    <w:rsid w:val="00DB0050"/>
    <w:rsid w:val="00DB297E"/>
    <w:rsid w:val="00DB5646"/>
    <w:rsid w:val="00DC3D46"/>
    <w:rsid w:val="00DC4BBF"/>
    <w:rsid w:val="00DC5E1E"/>
    <w:rsid w:val="00DD6D55"/>
    <w:rsid w:val="00DE2A1B"/>
    <w:rsid w:val="00DF1821"/>
    <w:rsid w:val="00DF77AD"/>
    <w:rsid w:val="00E079AF"/>
    <w:rsid w:val="00E15637"/>
    <w:rsid w:val="00E17F13"/>
    <w:rsid w:val="00E21BD5"/>
    <w:rsid w:val="00E279DB"/>
    <w:rsid w:val="00E30F98"/>
    <w:rsid w:val="00E4054E"/>
    <w:rsid w:val="00E5404F"/>
    <w:rsid w:val="00E55D13"/>
    <w:rsid w:val="00E57825"/>
    <w:rsid w:val="00E61C3F"/>
    <w:rsid w:val="00E62EED"/>
    <w:rsid w:val="00E64200"/>
    <w:rsid w:val="00E6656D"/>
    <w:rsid w:val="00E71447"/>
    <w:rsid w:val="00E7567B"/>
    <w:rsid w:val="00E805B0"/>
    <w:rsid w:val="00E86081"/>
    <w:rsid w:val="00E86AD7"/>
    <w:rsid w:val="00E93D61"/>
    <w:rsid w:val="00E95689"/>
    <w:rsid w:val="00EB0F2B"/>
    <w:rsid w:val="00EB33AA"/>
    <w:rsid w:val="00EB5472"/>
    <w:rsid w:val="00EB6028"/>
    <w:rsid w:val="00EC14D0"/>
    <w:rsid w:val="00EC1A55"/>
    <w:rsid w:val="00EC2346"/>
    <w:rsid w:val="00EC68DC"/>
    <w:rsid w:val="00ED72D6"/>
    <w:rsid w:val="00EE0CEC"/>
    <w:rsid w:val="00EF7B1E"/>
    <w:rsid w:val="00F0187B"/>
    <w:rsid w:val="00F0473F"/>
    <w:rsid w:val="00F04F69"/>
    <w:rsid w:val="00F06D9E"/>
    <w:rsid w:val="00F17D31"/>
    <w:rsid w:val="00F203A1"/>
    <w:rsid w:val="00F235AD"/>
    <w:rsid w:val="00F26ED3"/>
    <w:rsid w:val="00F32D62"/>
    <w:rsid w:val="00F3548B"/>
    <w:rsid w:val="00F362DE"/>
    <w:rsid w:val="00F4554A"/>
    <w:rsid w:val="00F463D8"/>
    <w:rsid w:val="00F5145A"/>
    <w:rsid w:val="00F52A2D"/>
    <w:rsid w:val="00F53E94"/>
    <w:rsid w:val="00F56C68"/>
    <w:rsid w:val="00F803B9"/>
    <w:rsid w:val="00F8453F"/>
    <w:rsid w:val="00F86853"/>
    <w:rsid w:val="00F91C35"/>
    <w:rsid w:val="00F95035"/>
    <w:rsid w:val="00F956B5"/>
    <w:rsid w:val="00FA3D2F"/>
    <w:rsid w:val="00FB177A"/>
    <w:rsid w:val="00FB61D4"/>
    <w:rsid w:val="00FB79D7"/>
    <w:rsid w:val="00FC3A12"/>
    <w:rsid w:val="00FD1AE7"/>
    <w:rsid w:val="00FD59CA"/>
    <w:rsid w:val="00FD5AD8"/>
    <w:rsid w:val="00FD72A7"/>
    <w:rsid w:val="00FD79BD"/>
    <w:rsid w:val="00FE232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A5C8F09"/>
  <w15:docId w15:val="{3F660EEF-975F-4726-8C97-AC1E21B6B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460456"/>
    <w:rPr>
      <w:rFonts w:asciiTheme="minorHAnsi" w:hAnsiTheme="minorHAnsi"/>
      <w:sz w:val="23"/>
      <w:szCs w:val="24"/>
      <w:lang w:val="de-DE" w:eastAsia="de-DE"/>
    </w:rPr>
  </w:style>
  <w:style w:type="paragraph" w:styleId="berschrift1">
    <w:name w:val="heading 1"/>
    <w:basedOn w:val="Standard"/>
    <w:next w:val="Standard"/>
    <w:autoRedefine/>
    <w:qFormat/>
    <w:rsid w:val="00460456"/>
    <w:pPr>
      <w:keepNext/>
      <w:autoSpaceDE w:val="0"/>
      <w:autoSpaceDN w:val="0"/>
      <w:adjustRightInd w:val="0"/>
      <w:spacing w:before="240" w:after="60"/>
      <w:outlineLvl w:val="0"/>
    </w:pPr>
    <w:rPr>
      <w:b/>
      <w:color w:val="000000"/>
      <w:sz w:val="28"/>
      <w:szCs w:val="28"/>
    </w:rPr>
  </w:style>
  <w:style w:type="paragraph" w:styleId="berschrift2">
    <w:name w:val="heading 2"/>
    <w:basedOn w:val="Standard"/>
    <w:next w:val="Standard"/>
    <w:autoRedefine/>
    <w:qFormat/>
    <w:pPr>
      <w:keepNext/>
      <w:numPr>
        <w:ilvl w:val="1"/>
        <w:numId w:val="6"/>
      </w:numPr>
      <w:spacing w:before="240" w:after="60"/>
      <w:outlineLvl w:val="1"/>
    </w:pPr>
    <w:rPr>
      <w:rFonts w:cs="Arial"/>
      <w:b/>
      <w:bCs/>
      <w:iCs/>
      <w:noProof/>
      <w:szCs w:val="32"/>
    </w:rPr>
  </w:style>
  <w:style w:type="paragraph" w:styleId="berschrift3">
    <w:name w:val="heading 3"/>
    <w:basedOn w:val="Standard"/>
    <w:next w:val="Standard"/>
    <w:qFormat/>
    <w:pPr>
      <w:keepNext/>
      <w:numPr>
        <w:ilvl w:val="2"/>
        <w:numId w:val="6"/>
      </w:numPr>
      <w:spacing w:before="240" w:after="60"/>
      <w:outlineLvl w:val="2"/>
    </w:pPr>
    <w:rPr>
      <w:b/>
    </w:rPr>
  </w:style>
  <w:style w:type="paragraph" w:styleId="berschrift4">
    <w:name w:val="heading 4"/>
    <w:basedOn w:val="Standard"/>
    <w:next w:val="Standard"/>
    <w:qFormat/>
    <w:pPr>
      <w:keepNext/>
      <w:numPr>
        <w:ilvl w:val="3"/>
        <w:numId w:val="6"/>
      </w:numPr>
      <w:spacing w:before="240" w:after="60"/>
      <w:outlineLvl w:val="3"/>
    </w:pPr>
  </w:style>
  <w:style w:type="paragraph" w:styleId="berschrift5">
    <w:name w:val="heading 5"/>
    <w:basedOn w:val="Standard"/>
    <w:next w:val="Standard"/>
    <w:qFormat/>
    <w:pPr>
      <w:numPr>
        <w:ilvl w:val="4"/>
        <w:numId w:val="6"/>
      </w:numPr>
      <w:spacing w:before="240" w:after="60"/>
      <w:outlineLvl w:val="4"/>
    </w:pPr>
  </w:style>
  <w:style w:type="paragraph" w:styleId="berschrift6">
    <w:name w:val="heading 6"/>
    <w:basedOn w:val="Standard"/>
    <w:next w:val="Standard"/>
    <w:qFormat/>
    <w:pPr>
      <w:numPr>
        <w:ilvl w:val="5"/>
        <w:numId w:val="6"/>
      </w:numPr>
      <w:spacing w:before="240" w:after="60"/>
      <w:outlineLvl w:val="5"/>
    </w:pPr>
  </w:style>
  <w:style w:type="paragraph" w:styleId="berschrift7">
    <w:name w:val="heading 7"/>
    <w:basedOn w:val="Standard"/>
    <w:next w:val="Standard"/>
    <w:qFormat/>
    <w:pPr>
      <w:numPr>
        <w:ilvl w:val="6"/>
        <w:numId w:val="6"/>
      </w:numPr>
      <w:spacing w:before="240" w:after="60"/>
      <w:outlineLvl w:val="6"/>
    </w:pPr>
  </w:style>
  <w:style w:type="paragraph" w:styleId="berschrift8">
    <w:name w:val="heading 8"/>
    <w:basedOn w:val="Standard"/>
    <w:next w:val="Standard"/>
    <w:qFormat/>
    <w:pPr>
      <w:numPr>
        <w:ilvl w:val="7"/>
        <w:numId w:val="6"/>
      </w:numPr>
      <w:spacing w:before="240" w:after="60"/>
      <w:outlineLvl w:val="7"/>
    </w:pPr>
  </w:style>
  <w:style w:type="paragraph" w:styleId="berschrift9">
    <w:name w:val="heading 9"/>
    <w:basedOn w:val="Standard"/>
    <w:next w:val="Standard"/>
    <w:qFormat/>
    <w:pPr>
      <w:numPr>
        <w:ilvl w:val="8"/>
        <w:numId w:val="6"/>
      </w:numPr>
      <w:spacing w:before="240" w:after="60"/>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pPr>
      <w:tabs>
        <w:tab w:val="center" w:pos="4536"/>
        <w:tab w:val="right" w:pos="9072"/>
      </w:tabs>
    </w:pPr>
    <w:rPr>
      <w:rFonts w:ascii="Arial" w:hAnsi="Arial"/>
      <w:sz w:val="16"/>
    </w:rPr>
  </w:style>
  <w:style w:type="paragraph" w:styleId="Kopfzeile">
    <w:name w:val="header"/>
    <w:basedOn w:val="Standard"/>
    <w:pPr>
      <w:tabs>
        <w:tab w:val="left" w:pos="0"/>
        <w:tab w:val="center" w:pos="4536"/>
      </w:tabs>
      <w:jc w:val="center"/>
    </w:pPr>
    <w:rPr>
      <w:b/>
    </w:rPr>
  </w:style>
  <w:style w:type="paragraph" w:customStyle="1" w:styleId="Seitenzahlen">
    <w:name w:val="Seitenzahlen"/>
    <w:basedOn w:val="Standard"/>
    <w:pPr>
      <w:jc w:val="right"/>
    </w:pPr>
    <w:rPr>
      <w:rFonts w:ascii="Arial" w:hAnsi="Arial"/>
      <w:sz w:val="16"/>
      <w:szCs w:val="20"/>
    </w:rPr>
  </w:style>
  <w:style w:type="paragraph" w:customStyle="1" w:styleId="Dokumenttitel">
    <w:name w:val="Dokumenttitel"/>
    <w:basedOn w:val="Standard"/>
    <w:rPr>
      <w:sz w:val="32"/>
    </w:rPr>
  </w:style>
  <w:style w:type="paragraph" w:styleId="Verzeichnis1">
    <w:name w:val="toc 1"/>
    <w:basedOn w:val="Standard"/>
    <w:next w:val="Standard"/>
    <w:autoRedefine/>
    <w:semiHidden/>
    <w:pPr>
      <w:spacing w:before="120"/>
    </w:pPr>
    <w:rPr>
      <w:b/>
    </w:rPr>
  </w:style>
  <w:style w:type="paragraph" w:styleId="Verzeichnis2">
    <w:name w:val="toc 2"/>
    <w:basedOn w:val="Standard"/>
    <w:next w:val="Standard"/>
    <w:autoRedefine/>
    <w:semiHidden/>
    <w:pPr>
      <w:spacing w:before="240"/>
    </w:pPr>
  </w:style>
  <w:style w:type="table" w:styleId="Tabellenraster">
    <w:name w:val="Table Grid"/>
    <w:basedOn w:val="NormaleTabelle"/>
    <w:rsid w:val="005009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zeileZchn">
    <w:name w:val="Fußzeile Zchn"/>
    <w:link w:val="Fuzeile"/>
    <w:rsid w:val="009D295C"/>
    <w:rPr>
      <w:rFonts w:ascii="Arial" w:hAnsi="Arial"/>
      <w:sz w:val="16"/>
      <w:szCs w:val="24"/>
      <w:lang w:val="de-DE" w:eastAsia="de-DE"/>
    </w:rPr>
  </w:style>
  <w:style w:type="paragraph" w:customStyle="1" w:styleId="Absendedaten">
    <w:name w:val="Absendedaten"/>
    <w:basedOn w:val="KeinLeerraum"/>
    <w:uiPriority w:val="49"/>
    <w:qFormat/>
    <w:rsid w:val="009D295C"/>
    <w:pPr>
      <w:spacing w:line="220" w:lineRule="exact"/>
    </w:pPr>
    <w:rPr>
      <w:rFonts w:ascii="Calibri" w:hAnsi="Calibri"/>
      <w:sz w:val="17"/>
      <w:szCs w:val="16"/>
      <w:lang w:eastAsia="en-US"/>
    </w:rPr>
  </w:style>
  <w:style w:type="character" w:styleId="Fett">
    <w:name w:val="Strong"/>
    <w:uiPriority w:val="1"/>
    <w:qFormat/>
    <w:rsid w:val="009D295C"/>
    <w:rPr>
      <w:b/>
      <w:bCs/>
    </w:rPr>
  </w:style>
  <w:style w:type="character" w:styleId="Hyperlink">
    <w:name w:val="Hyperlink"/>
    <w:uiPriority w:val="59"/>
    <w:qFormat/>
    <w:rsid w:val="009D295C"/>
    <w:rPr>
      <w:color w:val="auto"/>
      <w:u w:val="single"/>
    </w:rPr>
  </w:style>
  <w:style w:type="paragraph" w:customStyle="1" w:styleId="Absende-URL">
    <w:name w:val="Absende-URL"/>
    <w:basedOn w:val="KeinLeerraum"/>
    <w:next w:val="Absendedaten"/>
    <w:uiPriority w:val="54"/>
    <w:rsid w:val="009D295C"/>
    <w:pPr>
      <w:spacing w:before="85" w:after="794" w:line="220" w:lineRule="exact"/>
    </w:pPr>
    <w:rPr>
      <w:rFonts w:ascii="Calibri" w:hAnsi="Calibri"/>
      <w:noProof/>
      <w:color w:val="E6320F"/>
      <w:lang w:eastAsia="de-AT"/>
    </w:rPr>
  </w:style>
  <w:style w:type="paragraph" w:customStyle="1" w:styleId="AbsNACH">
    <w:name w:val="Abs+NACH"/>
    <w:basedOn w:val="Absendedaten"/>
    <w:uiPriority w:val="49"/>
    <w:qFormat/>
    <w:rsid w:val="009D295C"/>
    <w:pPr>
      <w:spacing w:after="220"/>
    </w:pPr>
    <w:rPr>
      <w:szCs w:val="20"/>
    </w:rPr>
  </w:style>
  <w:style w:type="paragraph" w:styleId="KeinLeerraum">
    <w:name w:val="No Spacing"/>
    <w:uiPriority w:val="1"/>
    <w:qFormat/>
    <w:rsid w:val="009D295C"/>
    <w:rPr>
      <w:sz w:val="24"/>
      <w:szCs w:val="24"/>
      <w:lang w:val="de-DE" w:eastAsia="de-DE"/>
    </w:rPr>
  </w:style>
  <w:style w:type="paragraph" w:styleId="Sprechblasentext">
    <w:name w:val="Balloon Text"/>
    <w:basedOn w:val="Standard"/>
    <w:link w:val="SprechblasentextZchn"/>
    <w:rsid w:val="008D1B37"/>
    <w:rPr>
      <w:rFonts w:ascii="Tahoma" w:hAnsi="Tahoma" w:cs="Tahoma"/>
      <w:sz w:val="16"/>
      <w:szCs w:val="16"/>
    </w:rPr>
  </w:style>
  <w:style w:type="character" w:customStyle="1" w:styleId="SprechblasentextZchn">
    <w:name w:val="Sprechblasentext Zchn"/>
    <w:basedOn w:val="Absatz-Standardschriftart"/>
    <w:link w:val="Sprechblasentext"/>
    <w:rsid w:val="008D1B37"/>
    <w:rPr>
      <w:rFonts w:ascii="Tahoma" w:hAnsi="Tahoma" w:cs="Tahoma"/>
      <w:sz w:val="16"/>
      <w:szCs w:val="16"/>
      <w:lang w:val="de-DE" w:eastAsia="de-DE"/>
    </w:rPr>
  </w:style>
  <w:style w:type="paragraph" w:styleId="Titel">
    <w:name w:val="Title"/>
    <w:basedOn w:val="Standard"/>
    <w:next w:val="Standard"/>
    <w:link w:val="TitelZchn"/>
    <w:qFormat/>
    <w:rsid w:val="00460456"/>
    <w:pPr>
      <w:pBdr>
        <w:bottom w:val="single" w:sz="8" w:space="4" w:color="4F81BD" w:themeColor="accent1"/>
      </w:pBdr>
      <w:spacing w:after="300"/>
      <w:contextualSpacing/>
    </w:pPr>
    <w:rPr>
      <w:rFonts w:eastAsiaTheme="majorEastAsia" w:cstheme="majorBidi"/>
      <w:b/>
      <w:spacing w:val="5"/>
      <w:kern w:val="28"/>
      <w:sz w:val="48"/>
      <w:szCs w:val="52"/>
    </w:rPr>
  </w:style>
  <w:style w:type="character" w:customStyle="1" w:styleId="TitelZchn">
    <w:name w:val="Titel Zchn"/>
    <w:basedOn w:val="Absatz-Standardschriftart"/>
    <w:link w:val="Titel"/>
    <w:rsid w:val="00460456"/>
    <w:rPr>
      <w:rFonts w:asciiTheme="minorHAnsi" w:eastAsiaTheme="majorEastAsia" w:hAnsiTheme="minorHAnsi" w:cstheme="majorBidi"/>
      <w:b/>
      <w:spacing w:val="5"/>
      <w:kern w:val="28"/>
      <w:sz w:val="48"/>
      <w:szCs w:val="52"/>
      <w:lang w:val="de-DE" w:eastAsia="de-DE"/>
    </w:rPr>
  </w:style>
  <w:style w:type="character" w:styleId="Platzhaltertext">
    <w:name w:val="Placeholder Text"/>
    <w:basedOn w:val="Absatz-Standardschriftart"/>
    <w:uiPriority w:val="99"/>
    <w:semiHidden/>
    <w:rsid w:val="00462D01"/>
    <w:rPr>
      <w:color w:val="808080"/>
    </w:rPr>
  </w:style>
  <w:style w:type="table" w:styleId="HelleListe-Akzent3">
    <w:name w:val="Light List Accent 3"/>
    <w:basedOn w:val="NormaleTabelle"/>
    <w:uiPriority w:val="61"/>
    <w:rsid w:val="00710DD9"/>
    <w:rPr>
      <w:rFonts w:asciiTheme="minorHAnsi" w:eastAsiaTheme="minorEastAsia" w:hAnsiTheme="minorHAnsi" w:cstheme="minorBidi"/>
      <w:sz w:val="22"/>
      <w:szCs w:val="22"/>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Listenabsatz">
    <w:name w:val="List Paragraph"/>
    <w:basedOn w:val="Standard"/>
    <w:uiPriority w:val="34"/>
    <w:qFormat/>
    <w:rsid w:val="0056007F"/>
    <w:pPr>
      <w:ind w:left="720"/>
      <w:contextualSpacing/>
    </w:pPr>
  </w:style>
  <w:style w:type="character" w:styleId="NichtaufgelsteErwhnung">
    <w:name w:val="Unresolved Mention"/>
    <w:basedOn w:val="Absatz-Standardschriftart"/>
    <w:uiPriority w:val="99"/>
    <w:semiHidden/>
    <w:unhideWhenUsed/>
    <w:rsid w:val="00213B00"/>
    <w:rPr>
      <w:color w:val="605E5C"/>
      <w:shd w:val="clear" w:color="auto" w:fill="E1DFDD"/>
    </w:rPr>
  </w:style>
  <w:style w:type="character" w:styleId="Kommentarzeichen">
    <w:name w:val="annotation reference"/>
    <w:basedOn w:val="Absatz-Standardschriftart"/>
    <w:semiHidden/>
    <w:unhideWhenUsed/>
    <w:rsid w:val="002C4DED"/>
    <w:rPr>
      <w:sz w:val="16"/>
      <w:szCs w:val="16"/>
    </w:rPr>
  </w:style>
  <w:style w:type="paragraph" w:styleId="Kommentartext">
    <w:name w:val="annotation text"/>
    <w:basedOn w:val="Standard"/>
    <w:link w:val="KommentartextZchn"/>
    <w:semiHidden/>
    <w:unhideWhenUsed/>
    <w:rsid w:val="002C4DED"/>
    <w:rPr>
      <w:sz w:val="20"/>
      <w:szCs w:val="20"/>
    </w:rPr>
  </w:style>
  <w:style w:type="character" w:customStyle="1" w:styleId="KommentartextZchn">
    <w:name w:val="Kommentartext Zchn"/>
    <w:basedOn w:val="Absatz-Standardschriftart"/>
    <w:link w:val="Kommentartext"/>
    <w:semiHidden/>
    <w:rsid w:val="002C4DED"/>
    <w:rPr>
      <w:rFonts w:asciiTheme="minorHAnsi" w:hAnsiTheme="minorHAnsi"/>
      <w:lang w:val="de-DE" w:eastAsia="de-DE"/>
    </w:rPr>
  </w:style>
  <w:style w:type="paragraph" w:styleId="Kommentarthema">
    <w:name w:val="annotation subject"/>
    <w:basedOn w:val="Kommentartext"/>
    <w:next w:val="Kommentartext"/>
    <w:link w:val="KommentarthemaZchn"/>
    <w:semiHidden/>
    <w:unhideWhenUsed/>
    <w:rsid w:val="002C4DED"/>
    <w:rPr>
      <w:b/>
      <w:bCs/>
    </w:rPr>
  </w:style>
  <w:style w:type="character" w:customStyle="1" w:styleId="KommentarthemaZchn">
    <w:name w:val="Kommentarthema Zchn"/>
    <w:basedOn w:val="KommentartextZchn"/>
    <w:link w:val="Kommentarthema"/>
    <w:semiHidden/>
    <w:rsid w:val="002C4DED"/>
    <w:rPr>
      <w:rFonts w:asciiTheme="minorHAnsi" w:hAnsiTheme="minorHAnsi"/>
      <w:b/>
      <w:bCs/>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1659280">
      <w:bodyDiv w:val="1"/>
      <w:marLeft w:val="0"/>
      <w:marRight w:val="0"/>
      <w:marTop w:val="0"/>
      <w:marBottom w:val="0"/>
      <w:divBdr>
        <w:top w:val="none" w:sz="0" w:space="0" w:color="auto"/>
        <w:left w:val="none" w:sz="0" w:space="0" w:color="auto"/>
        <w:bottom w:val="none" w:sz="0" w:space="0" w:color="auto"/>
        <w:right w:val="none" w:sz="0" w:space="0" w:color="auto"/>
      </w:divBdr>
    </w:div>
    <w:div w:id="1391423874">
      <w:bodyDiv w:val="1"/>
      <w:marLeft w:val="0"/>
      <w:marRight w:val="0"/>
      <w:marTop w:val="0"/>
      <w:marBottom w:val="0"/>
      <w:divBdr>
        <w:top w:val="none" w:sz="0" w:space="0" w:color="auto"/>
        <w:left w:val="none" w:sz="0" w:space="0" w:color="auto"/>
        <w:bottom w:val="none" w:sz="0" w:space="0" w:color="auto"/>
        <w:right w:val="none" w:sz="0" w:space="0" w:color="auto"/>
      </w:divBdr>
    </w:div>
    <w:div w:id="1427456532">
      <w:bodyDiv w:val="1"/>
      <w:marLeft w:val="0"/>
      <w:marRight w:val="0"/>
      <w:marTop w:val="0"/>
      <w:marBottom w:val="0"/>
      <w:divBdr>
        <w:top w:val="none" w:sz="0" w:space="0" w:color="auto"/>
        <w:left w:val="none" w:sz="0" w:space="0" w:color="auto"/>
        <w:bottom w:val="none" w:sz="0" w:space="0" w:color="auto"/>
        <w:right w:val="none" w:sz="0" w:space="0" w:color="auto"/>
      </w:divBdr>
    </w:div>
    <w:div w:id="1468669437">
      <w:bodyDiv w:val="1"/>
      <w:marLeft w:val="0"/>
      <w:marRight w:val="0"/>
      <w:marTop w:val="0"/>
      <w:marBottom w:val="0"/>
      <w:divBdr>
        <w:top w:val="none" w:sz="0" w:space="0" w:color="auto"/>
        <w:left w:val="none" w:sz="0" w:space="0" w:color="auto"/>
        <w:bottom w:val="none" w:sz="0" w:space="0" w:color="auto"/>
        <w:right w:val="none" w:sz="0" w:space="0" w:color="auto"/>
      </w:divBdr>
    </w:div>
    <w:div w:id="1509247973">
      <w:bodyDiv w:val="1"/>
      <w:marLeft w:val="0"/>
      <w:marRight w:val="0"/>
      <w:marTop w:val="0"/>
      <w:marBottom w:val="0"/>
      <w:divBdr>
        <w:top w:val="none" w:sz="0" w:space="0" w:color="auto"/>
        <w:left w:val="none" w:sz="0" w:space="0" w:color="auto"/>
        <w:bottom w:val="none" w:sz="0" w:space="0" w:color="auto"/>
        <w:right w:val="none" w:sz="0" w:space="0" w:color="auto"/>
      </w:divBdr>
    </w:div>
    <w:div w:id="1640065513">
      <w:bodyDiv w:val="1"/>
      <w:marLeft w:val="0"/>
      <w:marRight w:val="0"/>
      <w:marTop w:val="0"/>
      <w:marBottom w:val="0"/>
      <w:divBdr>
        <w:top w:val="none" w:sz="0" w:space="0" w:color="auto"/>
        <w:left w:val="none" w:sz="0" w:space="0" w:color="auto"/>
        <w:bottom w:val="none" w:sz="0" w:space="0" w:color="auto"/>
        <w:right w:val="none" w:sz="0" w:space="0" w:color="auto"/>
      </w:divBdr>
    </w:div>
    <w:div w:id="1722899613">
      <w:bodyDiv w:val="1"/>
      <w:marLeft w:val="0"/>
      <w:marRight w:val="0"/>
      <w:marTop w:val="0"/>
      <w:marBottom w:val="0"/>
      <w:divBdr>
        <w:top w:val="none" w:sz="0" w:space="0" w:color="auto"/>
        <w:left w:val="none" w:sz="0" w:space="0" w:color="auto"/>
        <w:bottom w:val="none" w:sz="0" w:space="0" w:color="auto"/>
        <w:right w:val="none" w:sz="0" w:space="0" w:color="auto"/>
      </w:divBdr>
    </w:div>
    <w:div w:id="1767920544">
      <w:bodyDiv w:val="1"/>
      <w:marLeft w:val="0"/>
      <w:marRight w:val="0"/>
      <w:marTop w:val="0"/>
      <w:marBottom w:val="0"/>
      <w:divBdr>
        <w:top w:val="none" w:sz="0" w:space="0" w:color="auto"/>
        <w:left w:val="none" w:sz="0" w:space="0" w:color="auto"/>
        <w:bottom w:val="none" w:sz="0" w:space="0" w:color="auto"/>
        <w:right w:val="none" w:sz="0" w:space="0" w:color="auto"/>
      </w:divBdr>
    </w:div>
    <w:div w:id="2006476384">
      <w:bodyDiv w:val="1"/>
      <w:marLeft w:val="0"/>
      <w:marRight w:val="0"/>
      <w:marTop w:val="0"/>
      <w:marBottom w:val="0"/>
      <w:divBdr>
        <w:top w:val="none" w:sz="0" w:space="0" w:color="auto"/>
        <w:left w:val="none" w:sz="0" w:space="0" w:color="auto"/>
        <w:bottom w:val="none" w:sz="0" w:space="0" w:color="auto"/>
        <w:right w:val="none" w:sz="0" w:space="0" w:color="auto"/>
      </w:divBdr>
    </w:div>
    <w:div w:id="203911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otifizierte.Stelle@bev.gv.at"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notifizierte.stelle@bev.gv.at" TargetMode="External"/><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S:\gruppe\Bachmann\Homepage\Faxnummer%20entfernen\FL53090208_Antrag_QMS_NB_Anerkennung.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F14DEEB52994BD1AC338EB1E754DF36"/>
        <w:category>
          <w:name w:val="Allgemein"/>
          <w:gallery w:val="placeholder"/>
        </w:category>
        <w:types>
          <w:type w:val="bbPlcHdr"/>
        </w:types>
        <w:behaviors>
          <w:behavior w:val="content"/>
        </w:behaviors>
        <w:guid w:val="{12F971D6-F50D-40EC-9A1D-38FC3D05E34B}"/>
      </w:docPartPr>
      <w:docPartBody>
        <w:p w:rsidR="002F4580" w:rsidRDefault="006018C7" w:rsidP="006018C7">
          <w:pPr>
            <w:pStyle w:val="DF14DEEB52994BD1AC338EB1E754DF36"/>
          </w:pPr>
          <w:r w:rsidRPr="00ED58F5">
            <w:rPr>
              <w:rStyle w:val="Platzhaltertext"/>
            </w:rPr>
            <w:t>Wählen Sie ein Element aus.</w:t>
          </w:r>
        </w:p>
      </w:docPartBody>
    </w:docPart>
    <w:docPart>
      <w:docPartPr>
        <w:name w:val="6818182A42734CF095B4037D96956341"/>
        <w:category>
          <w:name w:val="Allgemein"/>
          <w:gallery w:val="placeholder"/>
        </w:category>
        <w:types>
          <w:type w:val="bbPlcHdr"/>
        </w:types>
        <w:behaviors>
          <w:behavior w:val="content"/>
        </w:behaviors>
        <w:guid w:val="{EE660BFA-000E-4A4C-BAEF-A15BE1626FFC}"/>
      </w:docPartPr>
      <w:docPartBody>
        <w:p w:rsidR="002F4580" w:rsidRDefault="006018C7" w:rsidP="006018C7">
          <w:pPr>
            <w:pStyle w:val="6818182A42734CF095B4037D96956341"/>
          </w:pPr>
          <w:r w:rsidRPr="00CA0894">
            <w:rPr>
              <w:rStyle w:val="Platzhaltertext"/>
            </w:rPr>
            <w:t>Wählen Sie ein Element aus.</w:t>
          </w:r>
        </w:p>
      </w:docPartBody>
    </w:docPart>
    <w:docPart>
      <w:docPartPr>
        <w:name w:val="090B36F8ACBE43E0BB51907C0A4958D0"/>
        <w:category>
          <w:name w:val="Allgemein"/>
          <w:gallery w:val="placeholder"/>
        </w:category>
        <w:types>
          <w:type w:val="bbPlcHdr"/>
        </w:types>
        <w:behaviors>
          <w:behavior w:val="content"/>
        </w:behaviors>
        <w:guid w:val="{3D01D280-E914-4DDA-92CE-748680C88898}"/>
      </w:docPartPr>
      <w:docPartBody>
        <w:p w:rsidR="002F4580" w:rsidRDefault="006018C7" w:rsidP="006018C7">
          <w:pPr>
            <w:pStyle w:val="090B36F8ACBE43E0BB51907C0A4958D0"/>
          </w:pPr>
          <w:r w:rsidRPr="00CA0894">
            <w:rPr>
              <w:rStyle w:val="Platzhaltertext"/>
            </w:rPr>
            <w:t>Wählen Sie ein Element aus.</w:t>
          </w:r>
        </w:p>
      </w:docPartBody>
    </w:docPart>
    <w:docPart>
      <w:docPartPr>
        <w:name w:val="62035B5BBD2D4A20B9255D03E14F6DA2"/>
        <w:category>
          <w:name w:val="Allgemein"/>
          <w:gallery w:val="placeholder"/>
        </w:category>
        <w:types>
          <w:type w:val="bbPlcHdr"/>
        </w:types>
        <w:behaviors>
          <w:behavior w:val="content"/>
        </w:behaviors>
        <w:guid w:val="{F8665A8C-B22E-45B5-A9C0-6351131DFD6C}"/>
      </w:docPartPr>
      <w:docPartBody>
        <w:p w:rsidR="002F4580" w:rsidRDefault="006018C7" w:rsidP="006018C7">
          <w:pPr>
            <w:pStyle w:val="62035B5BBD2D4A20B9255D03E14F6DA2"/>
          </w:pPr>
          <w:r w:rsidRPr="00CA0894">
            <w:rPr>
              <w:rStyle w:val="Platzhaltertext"/>
            </w:rPr>
            <w:t>Wählen Sie ein Element aus.</w:t>
          </w:r>
        </w:p>
      </w:docPartBody>
    </w:docPart>
    <w:docPart>
      <w:docPartPr>
        <w:name w:val="DefaultPlaceholder_-1854013440"/>
        <w:category>
          <w:name w:val="Allgemein"/>
          <w:gallery w:val="placeholder"/>
        </w:category>
        <w:types>
          <w:type w:val="bbPlcHdr"/>
        </w:types>
        <w:behaviors>
          <w:behavior w:val="content"/>
        </w:behaviors>
        <w:guid w:val="{346CE002-AD97-4200-9AE6-721D4D327B29}"/>
      </w:docPartPr>
      <w:docPartBody>
        <w:p w:rsidR="00515825" w:rsidRDefault="00EE7593">
          <w:r w:rsidRPr="00995F33">
            <w:rPr>
              <w:rStyle w:val="Platzhaltertext"/>
            </w:rPr>
            <w:t>Klicken oder tippen Sie hier, um Text einzugeben.</w:t>
          </w:r>
        </w:p>
      </w:docPartBody>
    </w:docPart>
    <w:docPart>
      <w:docPartPr>
        <w:name w:val="6E81363878704BA5B43464D016104AAC"/>
        <w:category>
          <w:name w:val="Allgemein"/>
          <w:gallery w:val="placeholder"/>
        </w:category>
        <w:types>
          <w:type w:val="bbPlcHdr"/>
        </w:types>
        <w:behaviors>
          <w:behavior w:val="content"/>
        </w:behaviors>
        <w:guid w:val="{8EAE850A-13A3-45F3-AD39-8266F649E346}"/>
      </w:docPartPr>
      <w:docPartBody>
        <w:p w:rsidR="00515825" w:rsidRDefault="009E71AF" w:rsidP="009E71AF">
          <w:pPr>
            <w:pStyle w:val="6E81363878704BA5B43464D016104AAC24"/>
          </w:pPr>
          <w:r w:rsidRPr="00EE0CEC">
            <w:rPr>
              <w:color w:val="A6A6A6" w:themeColor="background1" w:themeShade="A6"/>
              <w:lang w:val="en-GB"/>
            </w:rPr>
            <w:t>manufacturer name</w:t>
          </w:r>
        </w:p>
      </w:docPartBody>
    </w:docPart>
    <w:docPart>
      <w:docPartPr>
        <w:name w:val="9E4D19B8A885486FA8FF57EAD224E1D4"/>
        <w:category>
          <w:name w:val="Allgemein"/>
          <w:gallery w:val="placeholder"/>
        </w:category>
        <w:types>
          <w:type w:val="bbPlcHdr"/>
        </w:types>
        <w:behaviors>
          <w:behavior w:val="content"/>
        </w:behaviors>
        <w:guid w:val="{4F6D5983-AD77-4F55-902B-0C1CABCDF36D}"/>
      </w:docPartPr>
      <w:docPartBody>
        <w:p w:rsidR="00515825" w:rsidRDefault="009E71AF" w:rsidP="009E71AF">
          <w:pPr>
            <w:pStyle w:val="9E4D19B8A885486FA8FF57EAD224E1D424"/>
          </w:pPr>
          <w:r w:rsidRPr="00EE0CEC">
            <w:rPr>
              <w:color w:val="A6A6A6" w:themeColor="background1" w:themeShade="A6"/>
              <w:lang w:val="en-GB"/>
            </w:rPr>
            <w:t xml:space="preserve">name </w:t>
          </w:r>
          <w:r>
            <w:rPr>
              <w:color w:val="A6A6A6" w:themeColor="background1" w:themeShade="A6"/>
              <w:lang w:val="en-GB"/>
            </w:rPr>
            <w:t>A</w:t>
          </w:r>
          <w:r w:rsidRPr="00EE0CEC">
            <w:rPr>
              <w:color w:val="A6A6A6" w:themeColor="background1" w:themeShade="A6"/>
              <w:lang w:val="en-GB"/>
            </w:rPr>
            <w:t>uthori</w:t>
          </w:r>
          <w:r>
            <w:rPr>
              <w:color w:val="A6A6A6" w:themeColor="background1" w:themeShade="A6"/>
              <w:lang w:val="en-GB"/>
            </w:rPr>
            <w:t>s</w:t>
          </w:r>
          <w:r w:rsidRPr="00EE0CEC">
            <w:rPr>
              <w:color w:val="A6A6A6" w:themeColor="background1" w:themeShade="A6"/>
              <w:lang w:val="en-GB"/>
            </w:rPr>
            <w:t xml:space="preserve">ed </w:t>
          </w:r>
          <w:r>
            <w:rPr>
              <w:color w:val="A6A6A6" w:themeColor="background1" w:themeShade="A6"/>
              <w:lang w:val="en-GB"/>
            </w:rPr>
            <w:t>representative</w:t>
          </w:r>
        </w:p>
      </w:docPartBody>
    </w:docPart>
    <w:docPart>
      <w:docPartPr>
        <w:name w:val="2C5DB32C5F9E42699DA45CC21A4347FD"/>
        <w:category>
          <w:name w:val="Allgemein"/>
          <w:gallery w:val="placeholder"/>
        </w:category>
        <w:types>
          <w:type w:val="bbPlcHdr"/>
        </w:types>
        <w:behaviors>
          <w:behavior w:val="content"/>
        </w:behaviors>
        <w:guid w:val="{C27BC22E-008D-42DB-A499-E4012321E1E1}"/>
      </w:docPartPr>
      <w:docPartBody>
        <w:p w:rsidR="009E71AF" w:rsidRDefault="009E71AF" w:rsidP="009E71AF">
          <w:pPr>
            <w:pStyle w:val="2C5DB32C5F9E42699DA45CC21A4347FD"/>
          </w:pPr>
          <w:r w:rsidRPr="00ED58F5">
            <w:rPr>
              <w:rStyle w:val="Platzhaltertext"/>
            </w:rPr>
            <w:t>Wählen Sie ein Element aus.</w:t>
          </w:r>
        </w:p>
      </w:docPartBody>
    </w:docPart>
    <w:docPart>
      <w:docPartPr>
        <w:name w:val="4256940CCBEA402CB29689144AF0DBB1"/>
        <w:category>
          <w:name w:val="Allgemein"/>
          <w:gallery w:val="placeholder"/>
        </w:category>
        <w:types>
          <w:type w:val="bbPlcHdr"/>
        </w:types>
        <w:behaviors>
          <w:behavior w:val="content"/>
        </w:behaviors>
        <w:guid w:val="{25E269BA-1E4F-4C4F-8747-6F7A7802867C}"/>
      </w:docPartPr>
      <w:docPartBody>
        <w:p w:rsidR="009E71AF" w:rsidRDefault="009E71AF" w:rsidP="009E71AF">
          <w:pPr>
            <w:pStyle w:val="4256940CCBEA402CB29689144AF0DBB12"/>
          </w:pPr>
          <w:r>
            <w:rPr>
              <w:rStyle w:val="Platzhaltertext"/>
              <w:color w:val="A6A6A6" w:themeColor="background1" w:themeShade="A6"/>
              <w:lang w:val="en-GB"/>
            </w:rPr>
            <w:t>please enter number here</w:t>
          </w:r>
        </w:p>
      </w:docPartBody>
    </w:docPart>
    <w:docPart>
      <w:docPartPr>
        <w:name w:val="C0719B51396D408C8F226D13876D0D3A"/>
        <w:category>
          <w:name w:val="Allgemein"/>
          <w:gallery w:val="placeholder"/>
        </w:category>
        <w:types>
          <w:type w:val="bbPlcHdr"/>
        </w:types>
        <w:behaviors>
          <w:behavior w:val="content"/>
        </w:behaviors>
        <w:guid w:val="{0D69BD1F-2FE2-479A-8E44-077BB6C4409C}"/>
      </w:docPartPr>
      <w:docPartBody>
        <w:p w:rsidR="009E71AF" w:rsidRDefault="009E71AF" w:rsidP="009E71AF">
          <w:pPr>
            <w:pStyle w:val="C0719B51396D408C8F226D13876D0D3A"/>
          </w:pPr>
          <w:r w:rsidRPr="00ED58F5">
            <w:rPr>
              <w:rStyle w:val="Platzhaltertext"/>
            </w:rPr>
            <w:t>Wählen Sie ein Element aus.</w:t>
          </w:r>
        </w:p>
      </w:docPartBody>
    </w:docPart>
    <w:docPart>
      <w:docPartPr>
        <w:name w:val="1AF6C4C9EFCC434D9AF2DA8AC0613243"/>
        <w:category>
          <w:name w:val="Allgemein"/>
          <w:gallery w:val="placeholder"/>
        </w:category>
        <w:types>
          <w:type w:val="bbPlcHdr"/>
        </w:types>
        <w:behaviors>
          <w:behavior w:val="content"/>
        </w:behaviors>
        <w:guid w:val="{8B74E7A1-6D59-4F19-8944-8BEE3C5B4641}"/>
      </w:docPartPr>
      <w:docPartBody>
        <w:p w:rsidR="009E71AF" w:rsidRDefault="009E71AF" w:rsidP="009E71AF">
          <w:pPr>
            <w:pStyle w:val="1AF6C4C9EFCC434D9AF2DA8AC0613243"/>
          </w:pPr>
          <w:r>
            <w:rPr>
              <w:rStyle w:val="Platzhaltertext"/>
              <w:color w:val="A6A6A6" w:themeColor="background1" w:themeShade="A6"/>
              <w:lang w:val="en-GB"/>
            </w:rPr>
            <w:t>please enter number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ED1"/>
    <w:rsid w:val="0001401C"/>
    <w:rsid w:val="00021199"/>
    <w:rsid w:val="00265DA2"/>
    <w:rsid w:val="002A34DE"/>
    <w:rsid w:val="002A4BDD"/>
    <w:rsid w:val="002F4580"/>
    <w:rsid w:val="00321C34"/>
    <w:rsid w:val="003506EC"/>
    <w:rsid w:val="003850DE"/>
    <w:rsid w:val="003E6572"/>
    <w:rsid w:val="004A0303"/>
    <w:rsid w:val="004D5ED1"/>
    <w:rsid w:val="004E379F"/>
    <w:rsid w:val="00515825"/>
    <w:rsid w:val="0052625C"/>
    <w:rsid w:val="00543288"/>
    <w:rsid w:val="00574504"/>
    <w:rsid w:val="00591433"/>
    <w:rsid w:val="005D29DB"/>
    <w:rsid w:val="005F1A3E"/>
    <w:rsid w:val="006018C7"/>
    <w:rsid w:val="00603CE8"/>
    <w:rsid w:val="00690861"/>
    <w:rsid w:val="006E5BF0"/>
    <w:rsid w:val="0077519D"/>
    <w:rsid w:val="007847C7"/>
    <w:rsid w:val="008E2F03"/>
    <w:rsid w:val="00981F7C"/>
    <w:rsid w:val="009E71AF"/>
    <w:rsid w:val="009F4A11"/>
    <w:rsid w:val="00A40F32"/>
    <w:rsid w:val="00A555FD"/>
    <w:rsid w:val="00B330E1"/>
    <w:rsid w:val="00BB45A6"/>
    <w:rsid w:val="00BB6688"/>
    <w:rsid w:val="00BF3E67"/>
    <w:rsid w:val="00CA72F0"/>
    <w:rsid w:val="00D31C7B"/>
    <w:rsid w:val="00D6519C"/>
    <w:rsid w:val="00D7245F"/>
    <w:rsid w:val="00D97765"/>
    <w:rsid w:val="00E178D4"/>
    <w:rsid w:val="00E5310D"/>
    <w:rsid w:val="00EE7593"/>
    <w:rsid w:val="00F173EF"/>
    <w:rsid w:val="00FA1008"/>
    <w:rsid w:val="00FE1C7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E71AF"/>
    <w:rPr>
      <w:color w:val="808080"/>
    </w:rPr>
  </w:style>
  <w:style w:type="paragraph" w:customStyle="1" w:styleId="6B64B68FB08A4259A8072A6540AFEB29">
    <w:name w:val="6B64B68FB08A4259A8072A6540AFEB29"/>
    <w:rsid w:val="004D5ED1"/>
  </w:style>
  <w:style w:type="paragraph" w:customStyle="1" w:styleId="A4B01C610B7345EFBBC9D051BA29D6DD">
    <w:name w:val="A4B01C610B7345EFBBC9D051BA29D6DD"/>
    <w:rsid w:val="004D5ED1"/>
    <w:pPr>
      <w:spacing w:after="0" w:line="240" w:lineRule="auto"/>
    </w:pPr>
    <w:rPr>
      <w:rFonts w:eastAsia="Times New Roman" w:cs="Times New Roman"/>
      <w:sz w:val="23"/>
      <w:szCs w:val="24"/>
      <w:lang w:val="de-DE" w:eastAsia="de-DE"/>
    </w:rPr>
  </w:style>
  <w:style w:type="paragraph" w:customStyle="1" w:styleId="A4B01C610B7345EFBBC9D051BA29D6DD1">
    <w:name w:val="A4B01C610B7345EFBBC9D051BA29D6DD1"/>
    <w:rsid w:val="004D5ED1"/>
    <w:pPr>
      <w:spacing w:after="0" w:line="240" w:lineRule="auto"/>
    </w:pPr>
    <w:rPr>
      <w:rFonts w:eastAsia="Times New Roman" w:cs="Times New Roman"/>
      <w:sz w:val="23"/>
      <w:szCs w:val="24"/>
      <w:lang w:val="de-DE" w:eastAsia="de-DE"/>
    </w:rPr>
  </w:style>
  <w:style w:type="paragraph" w:customStyle="1" w:styleId="962A0BA6B640450EADC4B529BA07267A">
    <w:name w:val="962A0BA6B640450EADC4B529BA07267A"/>
    <w:rsid w:val="004D5ED1"/>
  </w:style>
  <w:style w:type="paragraph" w:customStyle="1" w:styleId="A63E7BBBCB1E437D8B51BD8C6814CDB6">
    <w:name w:val="A63E7BBBCB1E437D8B51BD8C6814CDB6"/>
    <w:rsid w:val="004D5ED1"/>
  </w:style>
  <w:style w:type="paragraph" w:customStyle="1" w:styleId="9BB9E9AEC071437EBAE268C326C5D3DC">
    <w:name w:val="9BB9E9AEC071437EBAE268C326C5D3DC"/>
    <w:rsid w:val="004D5ED1"/>
  </w:style>
  <w:style w:type="paragraph" w:customStyle="1" w:styleId="E3924D1D70A94FF9A0D39720169CC698">
    <w:name w:val="E3924D1D70A94FF9A0D39720169CC698"/>
    <w:rsid w:val="004D5ED1"/>
  </w:style>
  <w:style w:type="paragraph" w:customStyle="1" w:styleId="B2533E63155F4162A489C3735164B953">
    <w:name w:val="B2533E63155F4162A489C3735164B953"/>
    <w:rsid w:val="004D5ED1"/>
  </w:style>
  <w:style w:type="paragraph" w:customStyle="1" w:styleId="A88A306C23754A88A8C19B064AB3814B">
    <w:name w:val="A88A306C23754A88A8C19B064AB3814B"/>
    <w:rsid w:val="004D5ED1"/>
  </w:style>
  <w:style w:type="paragraph" w:customStyle="1" w:styleId="8CE87FB7B0EB41FF9EFE61B554C050D1">
    <w:name w:val="8CE87FB7B0EB41FF9EFE61B554C050D1"/>
    <w:rsid w:val="004D5ED1"/>
  </w:style>
  <w:style w:type="paragraph" w:customStyle="1" w:styleId="4D19A0E9039C415AA14C48C01B1269DF">
    <w:name w:val="4D19A0E9039C415AA14C48C01B1269DF"/>
    <w:rsid w:val="004D5ED1"/>
  </w:style>
  <w:style w:type="paragraph" w:customStyle="1" w:styleId="A12DDED117A047B49B11E32A4D275F5A">
    <w:name w:val="A12DDED117A047B49B11E32A4D275F5A"/>
    <w:rsid w:val="004D5ED1"/>
  </w:style>
  <w:style w:type="paragraph" w:customStyle="1" w:styleId="75F5CA6396BC4562A3F6AFFF901D9D2C">
    <w:name w:val="75F5CA6396BC4562A3F6AFFF901D9D2C"/>
    <w:rsid w:val="004D5ED1"/>
    <w:pPr>
      <w:spacing w:after="0" w:line="240" w:lineRule="auto"/>
    </w:pPr>
    <w:rPr>
      <w:rFonts w:eastAsia="Times New Roman" w:cs="Times New Roman"/>
      <w:sz w:val="23"/>
      <w:szCs w:val="24"/>
      <w:lang w:val="de-DE" w:eastAsia="de-DE"/>
    </w:rPr>
  </w:style>
  <w:style w:type="paragraph" w:customStyle="1" w:styleId="811455D690DE4008AD910963D982DA54">
    <w:name w:val="811455D690DE4008AD910963D982DA54"/>
    <w:rsid w:val="004D5ED1"/>
  </w:style>
  <w:style w:type="paragraph" w:customStyle="1" w:styleId="B202243515B94DBBA76D47C9085A189F">
    <w:name w:val="B202243515B94DBBA76D47C9085A189F"/>
    <w:rsid w:val="004D5ED1"/>
  </w:style>
  <w:style w:type="paragraph" w:customStyle="1" w:styleId="B9ABC5D24E67498D9AD6662BB8D54F91">
    <w:name w:val="B9ABC5D24E67498D9AD6662BB8D54F91"/>
    <w:rsid w:val="004D5ED1"/>
  </w:style>
  <w:style w:type="paragraph" w:customStyle="1" w:styleId="1EBAE4DA77F845C8908CA20A41A70136">
    <w:name w:val="1EBAE4DA77F845C8908CA20A41A70136"/>
    <w:rsid w:val="004D5ED1"/>
  </w:style>
  <w:style w:type="paragraph" w:customStyle="1" w:styleId="3BD84E463D84456384FCB08271A28838">
    <w:name w:val="3BD84E463D84456384FCB08271A28838"/>
    <w:rsid w:val="004D5ED1"/>
  </w:style>
  <w:style w:type="paragraph" w:customStyle="1" w:styleId="5898FC70C0484D0E97CBE51DAF254158">
    <w:name w:val="5898FC70C0484D0E97CBE51DAF254158"/>
    <w:rsid w:val="004D5ED1"/>
  </w:style>
  <w:style w:type="paragraph" w:customStyle="1" w:styleId="BB3415691F5A44B6B6FD2227B64ADE98">
    <w:name w:val="BB3415691F5A44B6B6FD2227B64ADE98"/>
    <w:rsid w:val="004D5ED1"/>
  </w:style>
  <w:style w:type="paragraph" w:customStyle="1" w:styleId="0F7E54101F73497281A7922384F81F9D">
    <w:name w:val="0F7E54101F73497281A7922384F81F9D"/>
    <w:rsid w:val="004D5ED1"/>
  </w:style>
  <w:style w:type="paragraph" w:customStyle="1" w:styleId="CE1B6D25F99E4723834B49FD2F5129D4">
    <w:name w:val="CE1B6D25F99E4723834B49FD2F5129D4"/>
    <w:rsid w:val="004D5ED1"/>
  </w:style>
  <w:style w:type="paragraph" w:customStyle="1" w:styleId="7A256DF3D3DB4D979E2D8503FFBFE3A8">
    <w:name w:val="7A256DF3D3DB4D979E2D8503FFBFE3A8"/>
    <w:rsid w:val="004D5ED1"/>
  </w:style>
  <w:style w:type="paragraph" w:customStyle="1" w:styleId="73C57FD5249846FC9B6030B8C3F78BAD">
    <w:name w:val="73C57FD5249846FC9B6030B8C3F78BAD"/>
    <w:rsid w:val="00591433"/>
  </w:style>
  <w:style w:type="paragraph" w:customStyle="1" w:styleId="D420A4B0CD5A44BB9CFF2442057BBDC3">
    <w:name w:val="D420A4B0CD5A44BB9CFF2442057BBDC3"/>
    <w:rsid w:val="00591433"/>
  </w:style>
  <w:style w:type="paragraph" w:customStyle="1" w:styleId="5153B16F01354450B357052F166AE922">
    <w:name w:val="5153B16F01354450B357052F166AE922"/>
    <w:rsid w:val="00591433"/>
  </w:style>
  <w:style w:type="paragraph" w:customStyle="1" w:styleId="BE2A3B826DE84E88A362BB98112D820D">
    <w:name w:val="BE2A3B826DE84E88A362BB98112D820D"/>
    <w:rsid w:val="00591433"/>
  </w:style>
  <w:style w:type="paragraph" w:customStyle="1" w:styleId="FEE81C8624C644658698A1F21E7B8681">
    <w:name w:val="FEE81C8624C644658698A1F21E7B8681"/>
    <w:rsid w:val="00591433"/>
  </w:style>
  <w:style w:type="paragraph" w:customStyle="1" w:styleId="AF042480C2484D3DA47A7097E424E650">
    <w:name w:val="AF042480C2484D3DA47A7097E424E650"/>
    <w:rsid w:val="00591433"/>
  </w:style>
  <w:style w:type="paragraph" w:customStyle="1" w:styleId="4C9B9BA54BDD4C4FA2CBAD62AA417CA1">
    <w:name w:val="4C9B9BA54BDD4C4FA2CBAD62AA417CA1"/>
    <w:rsid w:val="00591433"/>
  </w:style>
  <w:style w:type="paragraph" w:customStyle="1" w:styleId="4600CE4C37054C28B0F021BB6465F376">
    <w:name w:val="4600CE4C37054C28B0F021BB6465F376"/>
    <w:rsid w:val="00591433"/>
  </w:style>
  <w:style w:type="paragraph" w:customStyle="1" w:styleId="2CEC78AB54224AACBFC2F64F4944CE34">
    <w:name w:val="2CEC78AB54224AACBFC2F64F4944CE34"/>
    <w:rsid w:val="00591433"/>
  </w:style>
  <w:style w:type="paragraph" w:customStyle="1" w:styleId="270820CAD8D04FF7817762B504B6494B">
    <w:name w:val="270820CAD8D04FF7817762B504B6494B"/>
    <w:rsid w:val="00591433"/>
  </w:style>
  <w:style w:type="paragraph" w:customStyle="1" w:styleId="F192515B0A02411A8C7701C0FABE554B">
    <w:name w:val="F192515B0A02411A8C7701C0FABE554B"/>
    <w:rsid w:val="00591433"/>
  </w:style>
  <w:style w:type="paragraph" w:customStyle="1" w:styleId="1BF3C2D8B4864E488699322B698AC54E">
    <w:name w:val="1BF3C2D8B4864E488699322B698AC54E"/>
    <w:rsid w:val="00591433"/>
  </w:style>
  <w:style w:type="paragraph" w:customStyle="1" w:styleId="2B53DABE9FDA4ACAA4E4393CFDE21C2C">
    <w:name w:val="2B53DABE9FDA4ACAA4E4393CFDE21C2C"/>
    <w:rsid w:val="00591433"/>
  </w:style>
  <w:style w:type="paragraph" w:customStyle="1" w:styleId="EE199B79F48C470ABA0CAA5BCD4BA83B">
    <w:name w:val="EE199B79F48C470ABA0CAA5BCD4BA83B"/>
    <w:rsid w:val="00591433"/>
  </w:style>
  <w:style w:type="paragraph" w:customStyle="1" w:styleId="DFFFF0F8A1D0483CB1B3E39DE54EC81E">
    <w:name w:val="DFFFF0F8A1D0483CB1B3E39DE54EC81E"/>
    <w:rsid w:val="00591433"/>
  </w:style>
  <w:style w:type="paragraph" w:customStyle="1" w:styleId="4C47CFBBF6374C4892050656332A0A1A">
    <w:name w:val="4C47CFBBF6374C4892050656332A0A1A"/>
    <w:rsid w:val="00591433"/>
  </w:style>
  <w:style w:type="paragraph" w:customStyle="1" w:styleId="8BE92D038B7046C0B0601DCB084C0235">
    <w:name w:val="8BE92D038B7046C0B0601DCB084C0235"/>
    <w:rsid w:val="00591433"/>
  </w:style>
  <w:style w:type="paragraph" w:customStyle="1" w:styleId="362483BA3AC44B708ECBF1E81A48DBE5">
    <w:name w:val="362483BA3AC44B708ECBF1E81A48DBE5"/>
    <w:rsid w:val="00591433"/>
  </w:style>
  <w:style w:type="paragraph" w:customStyle="1" w:styleId="A4114570C172497484C5DE33254533F9">
    <w:name w:val="A4114570C172497484C5DE33254533F9"/>
    <w:rsid w:val="00591433"/>
  </w:style>
  <w:style w:type="paragraph" w:customStyle="1" w:styleId="55A02B8A04C8469D8F78000E6193281D">
    <w:name w:val="55A02B8A04C8469D8F78000E6193281D"/>
    <w:rsid w:val="00591433"/>
  </w:style>
  <w:style w:type="paragraph" w:customStyle="1" w:styleId="E08C0BD4103B434DA6D8475D022C6D22">
    <w:name w:val="E08C0BD4103B434DA6D8475D022C6D22"/>
    <w:rsid w:val="00B330E1"/>
  </w:style>
  <w:style w:type="paragraph" w:customStyle="1" w:styleId="F832F2177CF94C11AEE080FA737EE857">
    <w:name w:val="F832F2177CF94C11AEE080FA737EE857"/>
    <w:rsid w:val="00B330E1"/>
  </w:style>
  <w:style w:type="paragraph" w:customStyle="1" w:styleId="26E4DC0272484FE68C316EED4E55157A">
    <w:name w:val="26E4DC0272484FE68C316EED4E55157A"/>
    <w:rsid w:val="00B330E1"/>
  </w:style>
  <w:style w:type="paragraph" w:customStyle="1" w:styleId="F3B9B755C05741D582A5ECD5029B0C62">
    <w:name w:val="F3B9B755C05741D582A5ECD5029B0C62"/>
    <w:rsid w:val="00B330E1"/>
  </w:style>
  <w:style w:type="paragraph" w:customStyle="1" w:styleId="65D3A54FB7DB43A2B20A0C4BF1936A8D">
    <w:name w:val="65D3A54FB7DB43A2B20A0C4BF1936A8D"/>
    <w:rsid w:val="00FA1008"/>
  </w:style>
  <w:style w:type="paragraph" w:customStyle="1" w:styleId="56D2F9454E6E4D23AC1DDC00AC0607BB">
    <w:name w:val="56D2F9454E6E4D23AC1DDC00AC0607BB"/>
    <w:rsid w:val="00FA1008"/>
  </w:style>
  <w:style w:type="paragraph" w:customStyle="1" w:styleId="57C5E5490D014D8A8BA5EB481AE48923">
    <w:name w:val="57C5E5490D014D8A8BA5EB481AE48923"/>
    <w:rsid w:val="00FA1008"/>
  </w:style>
  <w:style w:type="paragraph" w:customStyle="1" w:styleId="26240D9B735948D19125FC11A193063A">
    <w:name w:val="26240D9B735948D19125FC11A193063A"/>
    <w:rsid w:val="00FA1008"/>
  </w:style>
  <w:style w:type="paragraph" w:customStyle="1" w:styleId="BCDDD0FC02294ED195E56EDA5465FE49">
    <w:name w:val="BCDDD0FC02294ED195E56EDA5465FE49"/>
    <w:rsid w:val="00543288"/>
  </w:style>
  <w:style w:type="paragraph" w:customStyle="1" w:styleId="1B72EE70F40F460DB75C9B1706D22E8C">
    <w:name w:val="1B72EE70F40F460DB75C9B1706D22E8C"/>
    <w:rsid w:val="00543288"/>
  </w:style>
  <w:style w:type="paragraph" w:customStyle="1" w:styleId="284AC422975E4DEA82A2935E147027FC">
    <w:name w:val="284AC422975E4DEA82A2935E147027FC"/>
    <w:rsid w:val="00543288"/>
  </w:style>
  <w:style w:type="paragraph" w:customStyle="1" w:styleId="48228439483D4FAEB53A1B0597196918">
    <w:name w:val="48228439483D4FAEB53A1B0597196918"/>
    <w:rsid w:val="00543288"/>
  </w:style>
  <w:style w:type="paragraph" w:customStyle="1" w:styleId="2C919E0488024E389CAB56F1FB449B53">
    <w:name w:val="2C919E0488024E389CAB56F1FB449B53"/>
    <w:rsid w:val="00543288"/>
  </w:style>
  <w:style w:type="paragraph" w:customStyle="1" w:styleId="08FF219DEBF94AC4AE43ADC15E102EB1">
    <w:name w:val="08FF219DEBF94AC4AE43ADC15E102EB1"/>
    <w:rsid w:val="00543288"/>
  </w:style>
  <w:style w:type="paragraph" w:customStyle="1" w:styleId="25D26B90EABB4A3B8F7176794639717F">
    <w:name w:val="25D26B90EABB4A3B8F7176794639717F"/>
    <w:rsid w:val="00981F7C"/>
  </w:style>
  <w:style w:type="paragraph" w:customStyle="1" w:styleId="8ED0179F538441C8875A46D5CC8ABECB">
    <w:name w:val="8ED0179F538441C8875A46D5CC8ABECB"/>
    <w:rsid w:val="00981F7C"/>
  </w:style>
  <w:style w:type="paragraph" w:customStyle="1" w:styleId="11249D597E2C4AF2BF5767703805A31D">
    <w:name w:val="11249D597E2C4AF2BF5767703805A31D"/>
    <w:rsid w:val="009F4A11"/>
  </w:style>
  <w:style w:type="paragraph" w:customStyle="1" w:styleId="222B2EE21549413B9271946C0F2305B3">
    <w:name w:val="222B2EE21549413B9271946C0F2305B3"/>
    <w:rsid w:val="009F4A11"/>
  </w:style>
  <w:style w:type="paragraph" w:customStyle="1" w:styleId="DF741993E41B489BB69DE4F9417954AD">
    <w:name w:val="DF741993E41B489BB69DE4F9417954AD"/>
    <w:rsid w:val="009F4A11"/>
  </w:style>
  <w:style w:type="paragraph" w:customStyle="1" w:styleId="8DFFDD7E05BA41FBA08E2D4524E37660">
    <w:name w:val="8DFFDD7E05BA41FBA08E2D4524E37660"/>
    <w:rsid w:val="009F4A11"/>
  </w:style>
  <w:style w:type="paragraph" w:customStyle="1" w:styleId="C27B69489ED84E6C927BBD607649F04E">
    <w:name w:val="C27B69489ED84E6C927BBD607649F04E"/>
    <w:rsid w:val="009F4A11"/>
  </w:style>
  <w:style w:type="paragraph" w:customStyle="1" w:styleId="25E97DA7F5CC4EA68C832586B985961F">
    <w:name w:val="25E97DA7F5CC4EA68C832586B985961F"/>
    <w:rsid w:val="009F4A11"/>
  </w:style>
  <w:style w:type="paragraph" w:customStyle="1" w:styleId="22DEE86D98A84C7186479CA1E32D8A97">
    <w:name w:val="22DEE86D98A84C7186479CA1E32D8A97"/>
    <w:rsid w:val="009F4A11"/>
  </w:style>
  <w:style w:type="paragraph" w:customStyle="1" w:styleId="A782956A638B4ED983B142AD2EE28ED2">
    <w:name w:val="A782956A638B4ED983B142AD2EE28ED2"/>
    <w:rsid w:val="008E2F03"/>
  </w:style>
  <w:style w:type="paragraph" w:customStyle="1" w:styleId="33CEC23B4FF3458AAB41863DD1C4A110">
    <w:name w:val="33CEC23B4FF3458AAB41863DD1C4A110"/>
    <w:rsid w:val="008E2F03"/>
  </w:style>
  <w:style w:type="paragraph" w:customStyle="1" w:styleId="7386C968DEC54BDF8E8A659D74C1A74F">
    <w:name w:val="7386C968DEC54BDF8E8A659D74C1A74F"/>
    <w:rsid w:val="008E2F03"/>
  </w:style>
  <w:style w:type="paragraph" w:customStyle="1" w:styleId="EDC57811865247718356AA5893B96CD7">
    <w:name w:val="EDC57811865247718356AA5893B96CD7"/>
    <w:rsid w:val="008E2F03"/>
  </w:style>
  <w:style w:type="paragraph" w:customStyle="1" w:styleId="5E8A5E375D764D4494048F3537662ACB">
    <w:name w:val="5E8A5E375D764D4494048F3537662ACB"/>
    <w:rsid w:val="008E2F03"/>
  </w:style>
  <w:style w:type="paragraph" w:customStyle="1" w:styleId="FDB89E21389F49CDBFE84BD6562A8CA1">
    <w:name w:val="FDB89E21389F49CDBFE84BD6562A8CA1"/>
    <w:rsid w:val="008E2F03"/>
  </w:style>
  <w:style w:type="paragraph" w:customStyle="1" w:styleId="777C2D2FF5084E898255B150909D4B9B">
    <w:name w:val="777C2D2FF5084E898255B150909D4B9B"/>
    <w:rsid w:val="00321C34"/>
  </w:style>
  <w:style w:type="paragraph" w:customStyle="1" w:styleId="EA761267919B49F2A497468F02476EF1">
    <w:name w:val="EA761267919B49F2A497468F02476EF1"/>
    <w:rsid w:val="00321C34"/>
  </w:style>
  <w:style w:type="paragraph" w:customStyle="1" w:styleId="B2C30E300AB74E44A37D8AC61A67C9BD">
    <w:name w:val="B2C30E300AB74E44A37D8AC61A67C9BD"/>
    <w:rsid w:val="00BB6688"/>
  </w:style>
  <w:style w:type="paragraph" w:customStyle="1" w:styleId="DF14DEEB52994BD1AC338EB1E754DF36">
    <w:name w:val="DF14DEEB52994BD1AC338EB1E754DF36"/>
    <w:rsid w:val="006018C7"/>
  </w:style>
  <w:style w:type="paragraph" w:customStyle="1" w:styleId="AE7598854E654216B4745B2D4CEF8AD0">
    <w:name w:val="AE7598854E654216B4745B2D4CEF8AD0"/>
    <w:rsid w:val="006018C7"/>
  </w:style>
  <w:style w:type="paragraph" w:customStyle="1" w:styleId="6818182A42734CF095B4037D96956341">
    <w:name w:val="6818182A42734CF095B4037D96956341"/>
    <w:rsid w:val="006018C7"/>
  </w:style>
  <w:style w:type="paragraph" w:customStyle="1" w:styleId="B9000064139946828F20C2ABDDEC15C9">
    <w:name w:val="B9000064139946828F20C2ABDDEC15C9"/>
    <w:rsid w:val="006018C7"/>
  </w:style>
  <w:style w:type="paragraph" w:customStyle="1" w:styleId="9DE868B51D134097823B2BC50A89828D">
    <w:name w:val="9DE868B51D134097823B2BC50A89828D"/>
    <w:rsid w:val="006018C7"/>
  </w:style>
  <w:style w:type="paragraph" w:customStyle="1" w:styleId="682C05BC0906470D85F94B129FB4B6F8">
    <w:name w:val="682C05BC0906470D85F94B129FB4B6F8"/>
    <w:rsid w:val="006018C7"/>
  </w:style>
  <w:style w:type="paragraph" w:customStyle="1" w:styleId="4BD017AE6B4643A29718D6CACD9EC288">
    <w:name w:val="4BD017AE6B4643A29718D6CACD9EC288"/>
    <w:rsid w:val="006018C7"/>
  </w:style>
  <w:style w:type="paragraph" w:customStyle="1" w:styleId="C85937EF7B984F108D64CCCD036D637C">
    <w:name w:val="C85937EF7B984F108D64CCCD036D637C"/>
    <w:rsid w:val="006018C7"/>
  </w:style>
  <w:style w:type="paragraph" w:customStyle="1" w:styleId="7773247523004A9ABD1B20DCAE9A849A">
    <w:name w:val="7773247523004A9ABD1B20DCAE9A849A"/>
    <w:rsid w:val="006018C7"/>
  </w:style>
  <w:style w:type="paragraph" w:customStyle="1" w:styleId="16E75F5702B0473E8D5BF6326DEAEC08">
    <w:name w:val="16E75F5702B0473E8D5BF6326DEAEC08"/>
    <w:rsid w:val="006018C7"/>
  </w:style>
  <w:style w:type="paragraph" w:customStyle="1" w:styleId="EAA87487ABFA477C9833838E68E0E93C">
    <w:name w:val="EAA87487ABFA477C9833838E68E0E93C"/>
    <w:rsid w:val="006018C7"/>
  </w:style>
  <w:style w:type="paragraph" w:customStyle="1" w:styleId="96482D7131334CC4939224291ECD174B">
    <w:name w:val="96482D7131334CC4939224291ECD174B"/>
    <w:rsid w:val="006018C7"/>
  </w:style>
  <w:style w:type="paragraph" w:customStyle="1" w:styleId="06BFB233F64D445F8D7E2BF94358A103">
    <w:name w:val="06BFB233F64D445F8D7E2BF94358A103"/>
    <w:rsid w:val="006018C7"/>
  </w:style>
  <w:style w:type="paragraph" w:customStyle="1" w:styleId="66B41BD5BA7C4CC59FCFB7200063C29C">
    <w:name w:val="66B41BD5BA7C4CC59FCFB7200063C29C"/>
    <w:rsid w:val="006018C7"/>
  </w:style>
  <w:style w:type="paragraph" w:customStyle="1" w:styleId="15CF70F0E4334DFE9338D844C36FE245">
    <w:name w:val="15CF70F0E4334DFE9338D844C36FE245"/>
    <w:rsid w:val="006018C7"/>
  </w:style>
  <w:style w:type="paragraph" w:customStyle="1" w:styleId="F4D0EE440B7D48ECB816B3D35A4BE22A">
    <w:name w:val="F4D0EE440B7D48ECB816B3D35A4BE22A"/>
    <w:rsid w:val="006018C7"/>
  </w:style>
  <w:style w:type="paragraph" w:customStyle="1" w:styleId="E14C4C26207A4A2EBDCD9761AB4E4242">
    <w:name w:val="E14C4C26207A4A2EBDCD9761AB4E4242"/>
    <w:rsid w:val="006018C7"/>
  </w:style>
  <w:style w:type="paragraph" w:customStyle="1" w:styleId="953FDBE6F12944DCAA08622828C75A29">
    <w:name w:val="953FDBE6F12944DCAA08622828C75A29"/>
    <w:rsid w:val="006018C7"/>
  </w:style>
  <w:style w:type="paragraph" w:customStyle="1" w:styleId="AB6747473A0F4141A8FB9A564C31645B">
    <w:name w:val="AB6747473A0F4141A8FB9A564C31645B"/>
    <w:rsid w:val="006018C7"/>
  </w:style>
  <w:style w:type="paragraph" w:customStyle="1" w:styleId="090B36F8ACBE43E0BB51907C0A4958D0">
    <w:name w:val="090B36F8ACBE43E0BB51907C0A4958D0"/>
    <w:rsid w:val="006018C7"/>
  </w:style>
  <w:style w:type="paragraph" w:customStyle="1" w:styleId="B73DC9129D3741ACA9A84E715601BCAF">
    <w:name w:val="B73DC9129D3741ACA9A84E715601BCAF"/>
    <w:rsid w:val="006018C7"/>
  </w:style>
  <w:style w:type="paragraph" w:customStyle="1" w:styleId="62035B5BBD2D4A20B9255D03E14F6DA2">
    <w:name w:val="62035B5BBD2D4A20B9255D03E14F6DA2"/>
    <w:rsid w:val="006018C7"/>
  </w:style>
  <w:style w:type="paragraph" w:customStyle="1" w:styleId="77F99AA3606D433D8BD61B4AC076768F">
    <w:name w:val="77F99AA3606D433D8BD61B4AC076768F"/>
    <w:rsid w:val="006018C7"/>
  </w:style>
  <w:style w:type="paragraph" w:customStyle="1" w:styleId="6E81363878704BA5B43464D016104AAC">
    <w:name w:val="6E81363878704BA5B43464D016104AAC"/>
    <w:rsid w:val="00EE7593"/>
    <w:pPr>
      <w:spacing w:after="0" w:line="240" w:lineRule="auto"/>
    </w:pPr>
    <w:rPr>
      <w:rFonts w:eastAsia="Times New Roman" w:cs="Times New Roman"/>
      <w:sz w:val="23"/>
      <w:szCs w:val="24"/>
      <w:lang w:val="de-DE" w:eastAsia="de-DE"/>
    </w:rPr>
  </w:style>
  <w:style w:type="paragraph" w:customStyle="1" w:styleId="9E4D19B8A885486FA8FF57EAD224E1D4">
    <w:name w:val="9E4D19B8A885486FA8FF57EAD224E1D4"/>
    <w:rsid w:val="00EE7593"/>
    <w:pPr>
      <w:spacing w:after="0" w:line="240" w:lineRule="auto"/>
    </w:pPr>
    <w:rPr>
      <w:rFonts w:eastAsia="Times New Roman" w:cs="Times New Roman"/>
      <w:sz w:val="23"/>
      <w:szCs w:val="24"/>
      <w:lang w:val="de-DE" w:eastAsia="de-DE"/>
    </w:rPr>
  </w:style>
  <w:style w:type="paragraph" w:customStyle="1" w:styleId="6E81363878704BA5B43464D016104AAC1">
    <w:name w:val="6E81363878704BA5B43464D016104AAC1"/>
    <w:rsid w:val="00FE1C7F"/>
    <w:pPr>
      <w:spacing w:after="0" w:line="240" w:lineRule="auto"/>
    </w:pPr>
    <w:rPr>
      <w:rFonts w:eastAsia="Times New Roman" w:cs="Times New Roman"/>
      <w:sz w:val="23"/>
      <w:szCs w:val="24"/>
      <w:lang w:val="de-DE" w:eastAsia="de-DE"/>
    </w:rPr>
  </w:style>
  <w:style w:type="paragraph" w:customStyle="1" w:styleId="9E4D19B8A885486FA8FF57EAD224E1D41">
    <w:name w:val="9E4D19B8A885486FA8FF57EAD224E1D41"/>
    <w:rsid w:val="00FE1C7F"/>
    <w:pPr>
      <w:spacing w:after="0" w:line="240" w:lineRule="auto"/>
    </w:pPr>
    <w:rPr>
      <w:rFonts w:eastAsia="Times New Roman" w:cs="Times New Roman"/>
      <w:sz w:val="23"/>
      <w:szCs w:val="24"/>
      <w:lang w:val="de-DE" w:eastAsia="de-DE"/>
    </w:rPr>
  </w:style>
  <w:style w:type="paragraph" w:customStyle="1" w:styleId="A2748A619C1249988F8F1199EB8B929D">
    <w:name w:val="A2748A619C1249988F8F1199EB8B929D"/>
    <w:rsid w:val="00FE1C7F"/>
  </w:style>
  <w:style w:type="paragraph" w:customStyle="1" w:styleId="6E81363878704BA5B43464D016104AAC2">
    <w:name w:val="6E81363878704BA5B43464D016104AAC2"/>
    <w:rsid w:val="00FE1C7F"/>
    <w:pPr>
      <w:spacing w:after="0" w:line="240" w:lineRule="auto"/>
    </w:pPr>
    <w:rPr>
      <w:rFonts w:eastAsia="Times New Roman" w:cs="Times New Roman"/>
      <w:sz w:val="23"/>
      <w:szCs w:val="24"/>
      <w:lang w:val="de-DE" w:eastAsia="de-DE"/>
    </w:rPr>
  </w:style>
  <w:style w:type="paragraph" w:customStyle="1" w:styleId="9E4D19B8A885486FA8FF57EAD224E1D42">
    <w:name w:val="9E4D19B8A885486FA8FF57EAD224E1D42"/>
    <w:rsid w:val="00FE1C7F"/>
    <w:pPr>
      <w:spacing w:after="0" w:line="240" w:lineRule="auto"/>
    </w:pPr>
    <w:rPr>
      <w:rFonts w:eastAsia="Times New Roman" w:cs="Times New Roman"/>
      <w:sz w:val="23"/>
      <w:szCs w:val="24"/>
      <w:lang w:val="de-DE" w:eastAsia="de-DE"/>
    </w:rPr>
  </w:style>
  <w:style w:type="paragraph" w:customStyle="1" w:styleId="27D60A8753F04C9CB506A5932ADEEEF6">
    <w:name w:val="27D60A8753F04C9CB506A5932ADEEEF6"/>
    <w:rsid w:val="00FE1C7F"/>
    <w:pPr>
      <w:spacing w:after="0" w:line="240" w:lineRule="auto"/>
    </w:pPr>
    <w:rPr>
      <w:rFonts w:eastAsia="Times New Roman" w:cs="Times New Roman"/>
      <w:sz w:val="23"/>
      <w:szCs w:val="24"/>
      <w:lang w:val="de-DE" w:eastAsia="de-DE"/>
    </w:rPr>
  </w:style>
  <w:style w:type="paragraph" w:customStyle="1" w:styleId="8A36B6480E104582B71C9EF11FD1A060">
    <w:name w:val="8A36B6480E104582B71C9EF11FD1A060"/>
    <w:rsid w:val="00FE1C7F"/>
  </w:style>
  <w:style w:type="paragraph" w:customStyle="1" w:styleId="6E81363878704BA5B43464D016104AAC3">
    <w:name w:val="6E81363878704BA5B43464D016104AAC3"/>
    <w:rsid w:val="00FE1C7F"/>
    <w:pPr>
      <w:spacing w:after="0" w:line="240" w:lineRule="auto"/>
    </w:pPr>
    <w:rPr>
      <w:rFonts w:eastAsia="Times New Roman" w:cs="Times New Roman"/>
      <w:sz w:val="23"/>
      <w:szCs w:val="24"/>
      <w:lang w:val="de-DE" w:eastAsia="de-DE"/>
    </w:rPr>
  </w:style>
  <w:style w:type="paragraph" w:customStyle="1" w:styleId="9E4D19B8A885486FA8FF57EAD224E1D43">
    <w:name w:val="9E4D19B8A885486FA8FF57EAD224E1D43"/>
    <w:rsid w:val="00FE1C7F"/>
    <w:pPr>
      <w:spacing w:after="0" w:line="240" w:lineRule="auto"/>
    </w:pPr>
    <w:rPr>
      <w:rFonts w:eastAsia="Times New Roman" w:cs="Times New Roman"/>
      <w:sz w:val="23"/>
      <w:szCs w:val="24"/>
      <w:lang w:val="de-DE" w:eastAsia="de-DE"/>
    </w:rPr>
  </w:style>
  <w:style w:type="paragraph" w:customStyle="1" w:styleId="8A36B6480E104582B71C9EF11FD1A0601">
    <w:name w:val="8A36B6480E104582B71C9EF11FD1A0601"/>
    <w:rsid w:val="00FE1C7F"/>
    <w:pPr>
      <w:spacing w:after="0" w:line="240" w:lineRule="auto"/>
    </w:pPr>
    <w:rPr>
      <w:rFonts w:eastAsia="Times New Roman" w:cs="Times New Roman"/>
      <w:sz w:val="23"/>
      <w:szCs w:val="24"/>
      <w:lang w:val="de-DE" w:eastAsia="de-DE"/>
    </w:rPr>
  </w:style>
  <w:style w:type="paragraph" w:customStyle="1" w:styleId="4E9061D32CED4736ACC8E0202E1549EC">
    <w:name w:val="4E9061D32CED4736ACC8E0202E1549EC"/>
    <w:rsid w:val="00FE1C7F"/>
  </w:style>
  <w:style w:type="paragraph" w:customStyle="1" w:styleId="1A8E0EA517844A02BF9730FBD8CC92AE">
    <w:name w:val="1A8E0EA517844A02BF9730FBD8CC92AE"/>
    <w:rsid w:val="00FE1C7F"/>
  </w:style>
  <w:style w:type="paragraph" w:customStyle="1" w:styleId="EB1855A489B9495EB0C2196EC66E1BA0">
    <w:name w:val="EB1855A489B9495EB0C2196EC66E1BA0"/>
    <w:rsid w:val="00FE1C7F"/>
  </w:style>
  <w:style w:type="paragraph" w:customStyle="1" w:styleId="6E81363878704BA5B43464D016104AAC4">
    <w:name w:val="6E81363878704BA5B43464D016104AAC4"/>
    <w:rsid w:val="00FE1C7F"/>
    <w:pPr>
      <w:spacing w:after="0" w:line="240" w:lineRule="auto"/>
    </w:pPr>
    <w:rPr>
      <w:rFonts w:eastAsia="Times New Roman" w:cs="Times New Roman"/>
      <w:sz w:val="23"/>
      <w:szCs w:val="24"/>
      <w:lang w:val="de-DE" w:eastAsia="de-DE"/>
    </w:rPr>
  </w:style>
  <w:style w:type="paragraph" w:customStyle="1" w:styleId="9E4D19B8A885486FA8FF57EAD224E1D44">
    <w:name w:val="9E4D19B8A885486FA8FF57EAD224E1D44"/>
    <w:rsid w:val="00FE1C7F"/>
    <w:pPr>
      <w:spacing w:after="0" w:line="240" w:lineRule="auto"/>
    </w:pPr>
    <w:rPr>
      <w:rFonts w:eastAsia="Times New Roman" w:cs="Times New Roman"/>
      <w:sz w:val="23"/>
      <w:szCs w:val="24"/>
      <w:lang w:val="de-DE" w:eastAsia="de-DE"/>
    </w:rPr>
  </w:style>
  <w:style w:type="paragraph" w:customStyle="1" w:styleId="80945EFAACA247AD853B2952C06AD699">
    <w:name w:val="80945EFAACA247AD853B2952C06AD699"/>
    <w:rsid w:val="00FE1C7F"/>
  </w:style>
  <w:style w:type="paragraph" w:customStyle="1" w:styleId="F7E6342FA9354C0DA453324BCA191A9E">
    <w:name w:val="F7E6342FA9354C0DA453324BCA191A9E"/>
    <w:rsid w:val="00FE1C7F"/>
  </w:style>
  <w:style w:type="paragraph" w:customStyle="1" w:styleId="3851EA1CC510433E955523AABF4CF612">
    <w:name w:val="3851EA1CC510433E955523AABF4CF612"/>
    <w:rsid w:val="00FE1C7F"/>
  </w:style>
  <w:style w:type="paragraph" w:customStyle="1" w:styleId="A0CAC55B504D4F698202CDDF021FB1AF">
    <w:name w:val="A0CAC55B504D4F698202CDDF021FB1AF"/>
    <w:rsid w:val="00FE1C7F"/>
  </w:style>
  <w:style w:type="paragraph" w:customStyle="1" w:styleId="04B08412505A4C9D9901D4826D2EEC25">
    <w:name w:val="04B08412505A4C9D9901D4826D2EEC25"/>
    <w:rsid w:val="00FE1C7F"/>
  </w:style>
  <w:style w:type="paragraph" w:customStyle="1" w:styleId="3284C1801C7F405297C1655342D27327">
    <w:name w:val="3284C1801C7F405297C1655342D27327"/>
    <w:rsid w:val="00FE1C7F"/>
  </w:style>
  <w:style w:type="paragraph" w:customStyle="1" w:styleId="C378873018E845EAB81E41741B97075D">
    <w:name w:val="C378873018E845EAB81E41741B97075D"/>
    <w:rsid w:val="00FE1C7F"/>
  </w:style>
  <w:style w:type="paragraph" w:customStyle="1" w:styleId="8E1BC1CB21674743B4B4905F6B58FF16">
    <w:name w:val="8E1BC1CB21674743B4B4905F6B58FF16"/>
    <w:rsid w:val="00FE1C7F"/>
  </w:style>
  <w:style w:type="paragraph" w:customStyle="1" w:styleId="6E81363878704BA5B43464D016104AAC5">
    <w:name w:val="6E81363878704BA5B43464D016104AAC5"/>
    <w:rsid w:val="00FE1C7F"/>
    <w:pPr>
      <w:spacing w:after="0" w:line="240" w:lineRule="auto"/>
    </w:pPr>
    <w:rPr>
      <w:rFonts w:eastAsia="Times New Roman" w:cs="Times New Roman"/>
      <w:sz w:val="23"/>
      <w:szCs w:val="24"/>
      <w:lang w:val="de-DE" w:eastAsia="de-DE"/>
    </w:rPr>
  </w:style>
  <w:style w:type="paragraph" w:customStyle="1" w:styleId="9E4D19B8A885486FA8FF57EAD224E1D45">
    <w:name w:val="9E4D19B8A885486FA8FF57EAD224E1D45"/>
    <w:rsid w:val="00FE1C7F"/>
    <w:pPr>
      <w:spacing w:after="0" w:line="240" w:lineRule="auto"/>
    </w:pPr>
    <w:rPr>
      <w:rFonts w:eastAsia="Times New Roman" w:cs="Times New Roman"/>
      <w:sz w:val="23"/>
      <w:szCs w:val="24"/>
      <w:lang w:val="de-DE" w:eastAsia="de-DE"/>
    </w:rPr>
  </w:style>
  <w:style w:type="paragraph" w:customStyle="1" w:styleId="C21DC38CAC0D4B8AA523EE8431B1C5B4">
    <w:name w:val="C21DC38CAC0D4B8AA523EE8431B1C5B4"/>
    <w:rsid w:val="00FE1C7F"/>
    <w:pPr>
      <w:spacing w:after="0" w:line="240" w:lineRule="auto"/>
    </w:pPr>
    <w:rPr>
      <w:rFonts w:eastAsia="Times New Roman" w:cs="Times New Roman"/>
      <w:sz w:val="23"/>
      <w:szCs w:val="24"/>
      <w:lang w:val="de-DE" w:eastAsia="de-DE"/>
    </w:rPr>
  </w:style>
  <w:style w:type="paragraph" w:customStyle="1" w:styleId="6E81363878704BA5B43464D016104AAC6">
    <w:name w:val="6E81363878704BA5B43464D016104AAC6"/>
    <w:rsid w:val="00FE1C7F"/>
    <w:pPr>
      <w:spacing w:after="0" w:line="240" w:lineRule="auto"/>
    </w:pPr>
    <w:rPr>
      <w:rFonts w:eastAsia="Times New Roman" w:cs="Times New Roman"/>
      <w:sz w:val="23"/>
      <w:szCs w:val="24"/>
      <w:lang w:val="de-DE" w:eastAsia="de-DE"/>
    </w:rPr>
  </w:style>
  <w:style w:type="paragraph" w:customStyle="1" w:styleId="9E4D19B8A885486FA8FF57EAD224E1D46">
    <w:name w:val="9E4D19B8A885486FA8FF57EAD224E1D46"/>
    <w:rsid w:val="00FE1C7F"/>
    <w:pPr>
      <w:spacing w:after="0" w:line="240" w:lineRule="auto"/>
    </w:pPr>
    <w:rPr>
      <w:rFonts w:eastAsia="Times New Roman" w:cs="Times New Roman"/>
      <w:sz w:val="23"/>
      <w:szCs w:val="24"/>
      <w:lang w:val="de-DE" w:eastAsia="de-DE"/>
    </w:rPr>
  </w:style>
  <w:style w:type="paragraph" w:customStyle="1" w:styleId="6E81363878704BA5B43464D016104AAC7">
    <w:name w:val="6E81363878704BA5B43464D016104AAC7"/>
    <w:rsid w:val="00FE1C7F"/>
    <w:pPr>
      <w:spacing w:after="0" w:line="240" w:lineRule="auto"/>
    </w:pPr>
    <w:rPr>
      <w:rFonts w:eastAsia="Times New Roman" w:cs="Times New Roman"/>
      <w:sz w:val="23"/>
      <w:szCs w:val="24"/>
      <w:lang w:val="de-DE" w:eastAsia="de-DE"/>
    </w:rPr>
  </w:style>
  <w:style w:type="paragraph" w:customStyle="1" w:styleId="9E4D19B8A885486FA8FF57EAD224E1D47">
    <w:name w:val="9E4D19B8A885486FA8FF57EAD224E1D47"/>
    <w:rsid w:val="00FE1C7F"/>
    <w:pPr>
      <w:spacing w:after="0" w:line="240" w:lineRule="auto"/>
    </w:pPr>
    <w:rPr>
      <w:rFonts w:eastAsia="Times New Roman" w:cs="Times New Roman"/>
      <w:sz w:val="23"/>
      <w:szCs w:val="24"/>
      <w:lang w:val="de-DE" w:eastAsia="de-DE"/>
    </w:rPr>
  </w:style>
  <w:style w:type="paragraph" w:customStyle="1" w:styleId="6E81363878704BA5B43464D016104AAC8">
    <w:name w:val="6E81363878704BA5B43464D016104AAC8"/>
    <w:rsid w:val="00FE1C7F"/>
    <w:pPr>
      <w:spacing w:after="0" w:line="240" w:lineRule="auto"/>
    </w:pPr>
    <w:rPr>
      <w:rFonts w:eastAsia="Times New Roman" w:cs="Times New Roman"/>
      <w:sz w:val="23"/>
      <w:szCs w:val="24"/>
      <w:lang w:val="de-DE" w:eastAsia="de-DE"/>
    </w:rPr>
  </w:style>
  <w:style w:type="paragraph" w:customStyle="1" w:styleId="9E4D19B8A885486FA8FF57EAD224E1D48">
    <w:name w:val="9E4D19B8A885486FA8FF57EAD224E1D48"/>
    <w:rsid w:val="00FE1C7F"/>
    <w:pPr>
      <w:spacing w:after="0" w:line="240" w:lineRule="auto"/>
    </w:pPr>
    <w:rPr>
      <w:rFonts w:eastAsia="Times New Roman" w:cs="Times New Roman"/>
      <w:sz w:val="23"/>
      <w:szCs w:val="24"/>
      <w:lang w:val="de-DE" w:eastAsia="de-DE"/>
    </w:rPr>
  </w:style>
  <w:style w:type="paragraph" w:customStyle="1" w:styleId="6E81363878704BA5B43464D016104AAC9">
    <w:name w:val="6E81363878704BA5B43464D016104AAC9"/>
    <w:rsid w:val="00FE1C7F"/>
    <w:pPr>
      <w:spacing w:after="0" w:line="240" w:lineRule="auto"/>
    </w:pPr>
    <w:rPr>
      <w:rFonts w:eastAsia="Times New Roman" w:cs="Times New Roman"/>
      <w:sz w:val="23"/>
      <w:szCs w:val="24"/>
      <w:lang w:val="de-DE" w:eastAsia="de-DE"/>
    </w:rPr>
  </w:style>
  <w:style w:type="paragraph" w:customStyle="1" w:styleId="9E4D19B8A885486FA8FF57EAD224E1D49">
    <w:name w:val="9E4D19B8A885486FA8FF57EAD224E1D49"/>
    <w:rsid w:val="00FE1C7F"/>
    <w:pPr>
      <w:spacing w:after="0" w:line="240" w:lineRule="auto"/>
    </w:pPr>
    <w:rPr>
      <w:rFonts w:eastAsia="Times New Roman" w:cs="Times New Roman"/>
      <w:sz w:val="23"/>
      <w:szCs w:val="24"/>
      <w:lang w:val="de-DE" w:eastAsia="de-DE"/>
    </w:rPr>
  </w:style>
  <w:style w:type="paragraph" w:customStyle="1" w:styleId="6E81363878704BA5B43464D016104AAC10">
    <w:name w:val="6E81363878704BA5B43464D016104AAC10"/>
    <w:rsid w:val="00FE1C7F"/>
    <w:pPr>
      <w:spacing w:after="0" w:line="240" w:lineRule="auto"/>
    </w:pPr>
    <w:rPr>
      <w:rFonts w:eastAsia="Times New Roman" w:cs="Times New Roman"/>
      <w:sz w:val="23"/>
      <w:szCs w:val="24"/>
      <w:lang w:val="de-DE" w:eastAsia="de-DE"/>
    </w:rPr>
  </w:style>
  <w:style w:type="paragraph" w:customStyle="1" w:styleId="9E4D19B8A885486FA8FF57EAD224E1D410">
    <w:name w:val="9E4D19B8A885486FA8FF57EAD224E1D410"/>
    <w:rsid w:val="00FE1C7F"/>
    <w:pPr>
      <w:spacing w:after="0" w:line="240" w:lineRule="auto"/>
    </w:pPr>
    <w:rPr>
      <w:rFonts w:eastAsia="Times New Roman" w:cs="Times New Roman"/>
      <w:sz w:val="23"/>
      <w:szCs w:val="24"/>
      <w:lang w:val="de-DE" w:eastAsia="de-DE"/>
    </w:rPr>
  </w:style>
  <w:style w:type="paragraph" w:customStyle="1" w:styleId="6E81363878704BA5B43464D016104AAC11">
    <w:name w:val="6E81363878704BA5B43464D016104AAC11"/>
    <w:rsid w:val="00FE1C7F"/>
    <w:pPr>
      <w:spacing w:after="0" w:line="240" w:lineRule="auto"/>
    </w:pPr>
    <w:rPr>
      <w:rFonts w:eastAsia="Times New Roman" w:cs="Times New Roman"/>
      <w:sz w:val="23"/>
      <w:szCs w:val="24"/>
      <w:lang w:val="de-DE" w:eastAsia="de-DE"/>
    </w:rPr>
  </w:style>
  <w:style w:type="paragraph" w:customStyle="1" w:styleId="9E4D19B8A885486FA8FF57EAD224E1D411">
    <w:name w:val="9E4D19B8A885486FA8FF57EAD224E1D411"/>
    <w:rsid w:val="00FE1C7F"/>
    <w:pPr>
      <w:spacing w:after="0" w:line="240" w:lineRule="auto"/>
    </w:pPr>
    <w:rPr>
      <w:rFonts w:eastAsia="Times New Roman" w:cs="Times New Roman"/>
      <w:sz w:val="23"/>
      <w:szCs w:val="24"/>
      <w:lang w:val="de-DE" w:eastAsia="de-DE"/>
    </w:rPr>
  </w:style>
  <w:style w:type="paragraph" w:customStyle="1" w:styleId="6E81363878704BA5B43464D016104AAC12">
    <w:name w:val="6E81363878704BA5B43464D016104AAC12"/>
    <w:rsid w:val="00FE1C7F"/>
    <w:pPr>
      <w:spacing w:after="0" w:line="240" w:lineRule="auto"/>
    </w:pPr>
    <w:rPr>
      <w:rFonts w:eastAsia="Times New Roman" w:cs="Times New Roman"/>
      <w:sz w:val="23"/>
      <w:szCs w:val="24"/>
      <w:lang w:val="de-DE" w:eastAsia="de-DE"/>
    </w:rPr>
  </w:style>
  <w:style w:type="paragraph" w:customStyle="1" w:styleId="9E4D19B8A885486FA8FF57EAD224E1D412">
    <w:name w:val="9E4D19B8A885486FA8FF57EAD224E1D412"/>
    <w:rsid w:val="00FE1C7F"/>
    <w:pPr>
      <w:spacing w:after="0" w:line="240" w:lineRule="auto"/>
    </w:pPr>
    <w:rPr>
      <w:rFonts w:eastAsia="Times New Roman" w:cs="Times New Roman"/>
      <w:sz w:val="23"/>
      <w:szCs w:val="24"/>
      <w:lang w:val="de-DE" w:eastAsia="de-DE"/>
    </w:rPr>
  </w:style>
  <w:style w:type="paragraph" w:customStyle="1" w:styleId="732D3D2C84E34B6CA06357188D561D44">
    <w:name w:val="732D3D2C84E34B6CA06357188D561D44"/>
    <w:rsid w:val="00FE1C7F"/>
  </w:style>
  <w:style w:type="paragraph" w:customStyle="1" w:styleId="6E81363878704BA5B43464D016104AAC13">
    <w:name w:val="6E81363878704BA5B43464D016104AAC13"/>
    <w:rsid w:val="00FE1C7F"/>
    <w:pPr>
      <w:spacing w:after="0" w:line="240" w:lineRule="auto"/>
    </w:pPr>
    <w:rPr>
      <w:rFonts w:eastAsia="Times New Roman" w:cs="Times New Roman"/>
      <w:sz w:val="23"/>
      <w:szCs w:val="24"/>
      <w:lang w:val="de-DE" w:eastAsia="de-DE"/>
    </w:rPr>
  </w:style>
  <w:style w:type="paragraph" w:customStyle="1" w:styleId="9E4D19B8A885486FA8FF57EAD224E1D413">
    <w:name w:val="9E4D19B8A885486FA8FF57EAD224E1D413"/>
    <w:rsid w:val="00FE1C7F"/>
    <w:pPr>
      <w:spacing w:after="0" w:line="240" w:lineRule="auto"/>
    </w:pPr>
    <w:rPr>
      <w:rFonts w:eastAsia="Times New Roman" w:cs="Times New Roman"/>
      <w:sz w:val="23"/>
      <w:szCs w:val="24"/>
      <w:lang w:val="de-DE" w:eastAsia="de-DE"/>
    </w:rPr>
  </w:style>
  <w:style w:type="paragraph" w:customStyle="1" w:styleId="04DB577BE1E5499BBE43FA00B1141941">
    <w:name w:val="04DB577BE1E5499BBE43FA00B1141941"/>
    <w:rsid w:val="00FE1C7F"/>
    <w:pPr>
      <w:spacing w:after="0" w:line="240" w:lineRule="auto"/>
    </w:pPr>
    <w:rPr>
      <w:rFonts w:eastAsia="Times New Roman" w:cs="Times New Roman"/>
      <w:sz w:val="23"/>
      <w:szCs w:val="24"/>
      <w:lang w:val="de-DE" w:eastAsia="de-DE"/>
    </w:rPr>
  </w:style>
  <w:style w:type="paragraph" w:customStyle="1" w:styleId="6E81363878704BA5B43464D016104AAC14">
    <w:name w:val="6E81363878704BA5B43464D016104AAC14"/>
    <w:rsid w:val="00FE1C7F"/>
    <w:pPr>
      <w:spacing w:after="0" w:line="240" w:lineRule="auto"/>
    </w:pPr>
    <w:rPr>
      <w:rFonts w:eastAsia="Times New Roman" w:cs="Times New Roman"/>
      <w:sz w:val="23"/>
      <w:szCs w:val="24"/>
      <w:lang w:val="de-DE" w:eastAsia="de-DE"/>
    </w:rPr>
  </w:style>
  <w:style w:type="paragraph" w:customStyle="1" w:styleId="9E4D19B8A885486FA8FF57EAD224E1D414">
    <w:name w:val="9E4D19B8A885486FA8FF57EAD224E1D414"/>
    <w:rsid w:val="00FE1C7F"/>
    <w:pPr>
      <w:spacing w:after="0" w:line="240" w:lineRule="auto"/>
    </w:pPr>
    <w:rPr>
      <w:rFonts w:eastAsia="Times New Roman" w:cs="Times New Roman"/>
      <w:sz w:val="23"/>
      <w:szCs w:val="24"/>
      <w:lang w:val="de-DE" w:eastAsia="de-DE"/>
    </w:rPr>
  </w:style>
  <w:style w:type="paragraph" w:customStyle="1" w:styleId="04DB577BE1E5499BBE43FA00B11419411">
    <w:name w:val="04DB577BE1E5499BBE43FA00B11419411"/>
    <w:rsid w:val="00FE1C7F"/>
    <w:pPr>
      <w:spacing w:after="0" w:line="240" w:lineRule="auto"/>
    </w:pPr>
    <w:rPr>
      <w:rFonts w:eastAsia="Times New Roman" w:cs="Times New Roman"/>
      <w:sz w:val="23"/>
      <w:szCs w:val="24"/>
      <w:lang w:val="de-DE" w:eastAsia="de-DE"/>
    </w:rPr>
  </w:style>
  <w:style w:type="paragraph" w:customStyle="1" w:styleId="212AA9E0C19844E8AC6EC4E017F6568C">
    <w:name w:val="212AA9E0C19844E8AC6EC4E017F6568C"/>
    <w:rsid w:val="005D29DB"/>
  </w:style>
  <w:style w:type="paragraph" w:customStyle="1" w:styleId="6E81363878704BA5B43464D016104AAC15">
    <w:name w:val="6E81363878704BA5B43464D016104AAC15"/>
    <w:rsid w:val="00603CE8"/>
    <w:pPr>
      <w:spacing w:after="0" w:line="240" w:lineRule="auto"/>
    </w:pPr>
    <w:rPr>
      <w:rFonts w:eastAsia="Times New Roman" w:cs="Times New Roman"/>
      <w:sz w:val="23"/>
      <w:szCs w:val="24"/>
      <w:lang w:val="de-DE" w:eastAsia="de-DE"/>
    </w:rPr>
  </w:style>
  <w:style w:type="paragraph" w:customStyle="1" w:styleId="9E4D19B8A885486FA8FF57EAD224E1D415">
    <w:name w:val="9E4D19B8A885486FA8FF57EAD224E1D415"/>
    <w:rsid w:val="00603CE8"/>
    <w:pPr>
      <w:spacing w:after="0" w:line="240" w:lineRule="auto"/>
    </w:pPr>
    <w:rPr>
      <w:rFonts w:eastAsia="Times New Roman" w:cs="Times New Roman"/>
      <w:sz w:val="23"/>
      <w:szCs w:val="24"/>
      <w:lang w:val="de-DE" w:eastAsia="de-DE"/>
    </w:rPr>
  </w:style>
  <w:style w:type="paragraph" w:customStyle="1" w:styleId="04DB577BE1E5499BBE43FA00B11419412">
    <w:name w:val="04DB577BE1E5499BBE43FA00B11419412"/>
    <w:rsid w:val="00603CE8"/>
    <w:pPr>
      <w:spacing w:after="0" w:line="240" w:lineRule="auto"/>
    </w:pPr>
    <w:rPr>
      <w:rFonts w:eastAsia="Times New Roman" w:cs="Times New Roman"/>
      <w:sz w:val="23"/>
      <w:szCs w:val="24"/>
      <w:lang w:val="de-DE" w:eastAsia="de-DE"/>
    </w:rPr>
  </w:style>
  <w:style w:type="paragraph" w:customStyle="1" w:styleId="212AA9E0C19844E8AC6EC4E017F6568C1">
    <w:name w:val="212AA9E0C19844E8AC6EC4E017F6568C1"/>
    <w:rsid w:val="00603CE8"/>
    <w:pPr>
      <w:spacing w:after="0" w:line="240" w:lineRule="auto"/>
    </w:pPr>
    <w:rPr>
      <w:rFonts w:eastAsia="Times New Roman" w:cs="Times New Roman"/>
      <w:sz w:val="23"/>
      <w:szCs w:val="24"/>
      <w:lang w:val="de-DE" w:eastAsia="de-DE"/>
    </w:rPr>
  </w:style>
  <w:style w:type="paragraph" w:customStyle="1" w:styleId="6E81363878704BA5B43464D016104AAC16">
    <w:name w:val="6E81363878704BA5B43464D016104AAC16"/>
    <w:rsid w:val="009E71AF"/>
    <w:pPr>
      <w:spacing w:after="0" w:line="240" w:lineRule="auto"/>
    </w:pPr>
    <w:rPr>
      <w:rFonts w:eastAsia="Times New Roman" w:cs="Times New Roman"/>
      <w:sz w:val="23"/>
      <w:szCs w:val="24"/>
      <w:lang w:val="de-DE" w:eastAsia="de-DE"/>
    </w:rPr>
  </w:style>
  <w:style w:type="paragraph" w:customStyle="1" w:styleId="9E4D19B8A885486FA8FF57EAD224E1D416">
    <w:name w:val="9E4D19B8A885486FA8FF57EAD224E1D416"/>
    <w:rsid w:val="009E71AF"/>
    <w:pPr>
      <w:spacing w:after="0" w:line="240" w:lineRule="auto"/>
    </w:pPr>
    <w:rPr>
      <w:rFonts w:eastAsia="Times New Roman" w:cs="Times New Roman"/>
      <w:sz w:val="23"/>
      <w:szCs w:val="24"/>
      <w:lang w:val="de-DE" w:eastAsia="de-DE"/>
    </w:rPr>
  </w:style>
  <w:style w:type="paragraph" w:customStyle="1" w:styleId="04DB577BE1E5499BBE43FA00B11419413">
    <w:name w:val="04DB577BE1E5499BBE43FA00B11419413"/>
    <w:rsid w:val="009E71AF"/>
    <w:pPr>
      <w:spacing w:after="0" w:line="240" w:lineRule="auto"/>
    </w:pPr>
    <w:rPr>
      <w:rFonts w:eastAsia="Times New Roman" w:cs="Times New Roman"/>
      <w:sz w:val="23"/>
      <w:szCs w:val="24"/>
      <w:lang w:val="de-DE" w:eastAsia="de-DE"/>
    </w:rPr>
  </w:style>
  <w:style w:type="paragraph" w:customStyle="1" w:styleId="212AA9E0C19844E8AC6EC4E017F6568C2">
    <w:name w:val="212AA9E0C19844E8AC6EC4E017F6568C2"/>
    <w:rsid w:val="009E71AF"/>
    <w:pPr>
      <w:spacing w:after="0" w:line="240" w:lineRule="auto"/>
    </w:pPr>
    <w:rPr>
      <w:rFonts w:eastAsia="Times New Roman" w:cs="Times New Roman"/>
      <w:sz w:val="23"/>
      <w:szCs w:val="24"/>
      <w:lang w:val="de-DE" w:eastAsia="de-DE"/>
    </w:rPr>
  </w:style>
  <w:style w:type="paragraph" w:customStyle="1" w:styleId="6E81363878704BA5B43464D016104AAC17">
    <w:name w:val="6E81363878704BA5B43464D016104AAC17"/>
    <w:rsid w:val="009E71AF"/>
    <w:pPr>
      <w:spacing w:after="0" w:line="240" w:lineRule="auto"/>
    </w:pPr>
    <w:rPr>
      <w:rFonts w:eastAsia="Times New Roman" w:cs="Times New Roman"/>
      <w:sz w:val="23"/>
      <w:szCs w:val="24"/>
      <w:lang w:val="de-DE" w:eastAsia="de-DE"/>
    </w:rPr>
  </w:style>
  <w:style w:type="paragraph" w:customStyle="1" w:styleId="9E4D19B8A885486FA8FF57EAD224E1D417">
    <w:name w:val="9E4D19B8A885486FA8FF57EAD224E1D417"/>
    <w:rsid w:val="009E71AF"/>
    <w:pPr>
      <w:spacing w:after="0" w:line="240" w:lineRule="auto"/>
    </w:pPr>
    <w:rPr>
      <w:rFonts w:eastAsia="Times New Roman" w:cs="Times New Roman"/>
      <w:sz w:val="23"/>
      <w:szCs w:val="24"/>
      <w:lang w:val="de-DE" w:eastAsia="de-DE"/>
    </w:rPr>
  </w:style>
  <w:style w:type="paragraph" w:customStyle="1" w:styleId="04DB577BE1E5499BBE43FA00B11419414">
    <w:name w:val="04DB577BE1E5499BBE43FA00B11419414"/>
    <w:rsid w:val="009E71AF"/>
    <w:pPr>
      <w:spacing w:after="0" w:line="240" w:lineRule="auto"/>
    </w:pPr>
    <w:rPr>
      <w:rFonts w:eastAsia="Times New Roman" w:cs="Times New Roman"/>
      <w:sz w:val="23"/>
      <w:szCs w:val="24"/>
      <w:lang w:val="de-DE" w:eastAsia="de-DE"/>
    </w:rPr>
  </w:style>
  <w:style w:type="paragraph" w:customStyle="1" w:styleId="212AA9E0C19844E8AC6EC4E017F6568C3">
    <w:name w:val="212AA9E0C19844E8AC6EC4E017F6568C3"/>
    <w:rsid w:val="009E71AF"/>
    <w:pPr>
      <w:spacing w:after="0" w:line="240" w:lineRule="auto"/>
    </w:pPr>
    <w:rPr>
      <w:rFonts w:eastAsia="Times New Roman" w:cs="Times New Roman"/>
      <w:sz w:val="23"/>
      <w:szCs w:val="24"/>
      <w:lang w:val="de-DE" w:eastAsia="de-DE"/>
    </w:rPr>
  </w:style>
  <w:style w:type="paragraph" w:customStyle="1" w:styleId="6E81363878704BA5B43464D016104AAC18">
    <w:name w:val="6E81363878704BA5B43464D016104AAC18"/>
    <w:rsid w:val="009E71AF"/>
    <w:pPr>
      <w:spacing w:after="0" w:line="240" w:lineRule="auto"/>
    </w:pPr>
    <w:rPr>
      <w:rFonts w:eastAsia="Times New Roman" w:cs="Times New Roman"/>
      <w:sz w:val="23"/>
      <w:szCs w:val="24"/>
      <w:lang w:val="de-DE" w:eastAsia="de-DE"/>
    </w:rPr>
  </w:style>
  <w:style w:type="paragraph" w:customStyle="1" w:styleId="9E4D19B8A885486FA8FF57EAD224E1D418">
    <w:name w:val="9E4D19B8A885486FA8FF57EAD224E1D418"/>
    <w:rsid w:val="009E71AF"/>
    <w:pPr>
      <w:spacing w:after="0" w:line="240" w:lineRule="auto"/>
    </w:pPr>
    <w:rPr>
      <w:rFonts w:eastAsia="Times New Roman" w:cs="Times New Roman"/>
      <w:sz w:val="23"/>
      <w:szCs w:val="24"/>
      <w:lang w:val="de-DE" w:eastAsia="de-DE"/>
    </w:rPr>
  </w:style>
  <w:style w:type="paragraph" w:customStyle="1" w:styleId="04DB577BE1E5499BBE43FA00B11419415">
    <w:name w:val="04DB577BE1E5499BBE43FA00B11419415"/>
    <w:rsid w:val="009E71AF"/>
    <w:pPr>
      <w:spacing w:after="0" w:line="240" w:lineRule="auto"/>
    </w:pPr>
    <w:rPr>
      <w:rFonts w:eastAsia="Times New Roman" w:cs="Times New Roman"/>
      <w:sz w:val="23"/>
      <w:szCs w:val="24"/>
      <w:lang w:val="de-DE" w:eastAsia="de-DE"/>
    </w:rPr>
  </w:style>
  <w:style w:type="paragraph" w:customStyle="1" w:styleId="212AA9E0C19844E8AC6EC4E017F6568C4">
    <w:name w:val="212AA9E0C19844E8AC6EC4E017F6568C4"/>
    <w:rsid w:val="009E71AF"/>
    <w:pPr>
      <w:spacing w:after="0" w:line="240" w:lineRule="auto"/>
    </w:pPr>
    <w:rPr>
      <w:rFonts w:eastAsia="Times New Roman" w:cs="Times New Roman"/>
      <w:sz w:val="23"/>
      <w:szCs w:val="24"/>
      <w:lang w:val="de-DE" w:eastAsia="de-DE"/>
    </w:rPr>
  </w:style>
  <w:style w:type="paragraph" w:customStyle="1" w:styleId="6E81363878704BA5B43464D016104AAC19">
    <w:name w:val="6E81363878704BA5B43464D016104AAC19"/>
    <w:rsid w:val="009E71AF"/>
    <w:pPr>
      <w:spacing w:after="0" w:line="240" w:lineRule="auto"/>
    </w:pPr>
    <w:rPr>
      <w:rFonts w:eastAsia="Times New Roman" w:cs="Times New Roman"/>
      <w:sz w:val="23"/>
      <w:szCs w:val="24"/>
      <w:lang w:val="de-DE" w:eastAsia="de-DE"/>
    </w:rPr>
  </w:style>
  <w:style w:type="paragraph" w:customStyle="1" w:styleId="9E4D19B8A885486FA8FF57EAD224E1D419">
    <w:name w:val="9E4D19B8A885486FA8FF57EAD224E1D419"/>
    <w:rsid w:val="009E71AF"/>
    <w:pPr>
      <w:spacing w:after="0" w:line="240" w:lineRule="auto"/>
    </w:pPr>
    <w:rPr>
      <w:rFonts w:eastAsia="Times New Roman" w:cs="Times New Roman"/>
      <w:sz w:val="23"/>
      <w:szCs w:val="24"/>
      <w:lang w:val="de-DE" w:eastAsia="de-DE"/>
    </w:rPr>
  </w:style>
  <w:style w:type="paragraph" w:customStyle="1" w:styleId="04DB577BE1E5499BBE43FA00B11419416">
    <w:name w:val="04DB577BE1E5499BBE43FA00B11419416"/>
    <w:rsid w:val="009E71AF"/>
    <w:pPr>
      <w:spacing w:after="0" w:line="240" w:lineRule="auto"/>
    </w:pPr>
    <w:rPr>
      <w:rFonts w:eastAsia="Times New Roman" w:cs="Times New Roman"/>
      <w:sz w:val="23"/>
      <w:szCs w:val="24"/>
      <w:lang w:val="de-DE" w:eastAsia="de-DE"/>
    </w:rPr>
  </w:style>
  <w:style w:type="paragraph" w:customStyle="1" w:styleId="212AA9E0C19844E8AC6EC4E017F6568C5">
    <w:name w:val="212AA9E0C19844E8AC6EC4E017F6568C5"/>
    <w:rsid w:val="009E71AF"/>
    <w:pPr>
      <w:spacing w:after="0" w:line="240" w:lineRule="auto"/>
    </w:pPr>
    <w:rPr>
      <w:rFonts w:eastAsia="Times New Roman" w:cs="Times New Roman"/>
      <w:sz w:val="23"/>
      <w:szCs w:val="24"/>
      <w:lang w:val="de-DE" w:eastAsia="de-DE"/>
    </w:rPr>
  </w:style>
  <w:style w:type="paragraph" w:customStyle="1" w:styleId="2C5DB32C5F9E42699DA45CC21A4347FD">
    <w:name w:val="2C5DB32C5F9E42699DA45CC21A4347FD"/>
    <w:rsid w:val="009E71AF"/>
  </w:style>
  <w:style w:type="paragraph" w:customStyle="1" w:styleId="6E81363878704BA5B43464D016104AAC20">
    <w:name w:val="6E81363878704BA5B43464D016104AAC20"/>
    <w:rsid w:val="009E71AF"/>
    <w:pPr>
      <w:spacing w:after="0" w:line="240" w:lineRule="auto"/>
    </w:pPr>
    <w:rPr>
      <w:rFonts w:eastAsia="Times New Roman" w:cs="Times New Roman"/>
      <w:sz w:val="23"/>
      <w:szCs w:val="24"/>
      <w:lang w:val="de-DE" w:eastAsia="de-DE"/>
    </w:rPr>
  </w:style>
  <w:style w:type="paragraph" w:customStyle="1" w:styleId="9E4D19B8A885486FA8FF57EAD224E1D420">
    <w:name w:val="9E4D19B8A885486FA8FF57EAD224E1D420"/>
    <w:rsid w:val="009E71AF"/>
    <w:pPr>
      <w:spacing w:after="0" w:line="240" w:lineRule="auto"/>
    </w:pPr>
    <w:rPr>
      <w:rFonts w:eastAsia="Times New Roman" w:cs="Times New Roman"/>
      <w:sz w:val="23"/>
      <w:szCs w:val="24"/>
      <w:lang w:val="de-DE" w:eastAsia="de-DE"/>
    </w:rPr>
  </w:style>
  <w:style w:type="paragraph" w:customStyle="1" w:styleId="04DB577BE1E5499BBE43FA00B11419417">
    <w:name w:val="04DB577BE1E5499BBE43FA00B11419417"/>
    <w:rsid w:val="009E71AF"/>
    <w:pPr>
      <w:spacing w:after="0" w:line="240" w:lineRule="auto"/>
    </w:pPr>
    <w:rPr>
      <w:rFonts w:eastAsia="Times New Roman" w:cs="Times New Roman"/>
      <w:sz w:val="23"/>
      <w:szCs w:val="24"/>
      <w:lang w:val="de-DE" w:eastAsia="de-DE"/>
    </w:rPr>
  </w:style>
  <w:style w:type="paragraph" w:customStyle="1" w:styleId="212AA9E0C19844E8AC6EC4E017F6568C6">
    <w:name w:val="212AA9E0C19844E8AC6EC4E017F6568C6"/>
    <w:rsid w:val="009E71AF"/>
    <w:pPr>
      <w:spacing w:after="0" w:line="240" w:lineRule="auto"/>
    </w:pPr>
    <w:rPr>
      <w:rFonts w:eastAsia="Times New Roman" w:cs="Times New Roman"/>
      <w:sz w:val="23"/>
      <w:szCs w:val="24"/>
      <w:lang w:val="de-DE" w:eastAsia="de-DE"/>
    </w:rPr>
  </w:style>
  <w:style w:type="paragraph" w:customStyle="1" w:styleId="6E81363878704BA5B43464D016104AAC21">
    <w:name w:val="6E81363878704BA5B43464D016104AAC21"/>
    <w:rsid w:val="009E71AF"/>
    <w:pPr>
      <w:spacing w:after="0" w:line="240" w:lineRule="auto"/>
    </w:pPr>
    <w:rPr>
      <w:rFonts w:eastAsia="Times New Roman" w:cs="Times New Roman"/>
      <w:sz w:val="23"/>
      <w:szCs w:val="24"/>
      <w:lang w:val="de-DE" w:eastAsia="de-DE"/>
    </w:rPr>
  </w:style>
  <w:style w:type="paragraph" w:customStyle="1" w:styleId="9E4D19B8A885486FA8FF57EAD224E1D421">
    <w:name w:val="9E4D19B8A885486FA8FF57EAD224E1D421"/>
    <w:rsid w:val="009E71AF"/>
    <w:pPr>
      <w:spacing w:after="0" w:line="240" w:lineRule="auto"/>
    </w:pPr>
    <w:rPr>
      <w:rFonts w:eastAsia="Times New Roman" w:cs="Times New Roman"/>
      <w:sz w:val="23"/>
      <w:szCs w:val="24"/>
      <w:lang w:val="de-DE" w:eastAsia="de-DE"/>
    </w:rPr>
  </w:style>
  <w:style w:type="paragraph" w:customStyle="1" w:styleId="04DB577BE1E5499BBE43FA00B11419418">
    <w:name w:val="04DB577BE1E5499BBE43FA00B11419418"/>
    <w:rsid w:val="009E71AF"/>
    <w:pPr>
      <w:spacing w:after="0" w:line="240" w:lineRule="auto"/>
    </w:pPr>
    <w:rPr>
      <w:rFonts w:eastAsia="Times New Roman" w:cs="Times New Roman"/>
      <w:sz w:val="23"/>
      <w:szCs w:val="24"/>
      <w:lang w:val="de-DE" w:eastAsia="de-DE"/>
    </w:rPr>
  </w:style>
  <w:style w:type="paragraph" w:customStyle="1" w:styleId="212AA9E0C19844E8AC6EC4E017F6568C7">
    <w:name w:val="212AA9E0C19844E8AC6EC4E017F6568C7"/>
    <w:rsid w:val="009E71AF"/>
    <w:pPr>
      <w:spacing w:after="0" w:line="240" w:lineRule="auto"/>
    </w:pPr>
    <w:rPr>
      <w:rFonts w:eastAsia="Times New Roman" w:cs="Times New Roman"/>
      <w:sz w:val="23"/>
      <w:szCs w:val="24"/>
      <w:lang w:val="de-DE" w:eastAsia="de-DE"/>
    </w:rPr>
  </w:style>
  <w:style w:type="paragraph" w:customStyle="1" w:styleId="6E81363878704BA5B43464D016104AAC22">
    <w:name w:val="6E81363878704BA5B43464D016104AAC22"/>
    <w:rsid w:val="009E71AF"/>
    <w:pPr>
      <w:spacing w:after="0" w:line="240" w:lineRule="auto"/>
    </w:pPr>
    <w:rPr>
      <w:rFonts w:eastAsia="Times New Roman" w:cs="Times New Roman"/>
      <w:sz w:val="23"/>
      <w:szCs w:val="24"/>
      <w:lang w:val="de-DE" w:eastAsia="de-DE"/>
    </w:rPr>
  </w:style>
  <w:style w:type="paragraph" w:customStyle="1" w:styleId="9E4D19B8A885486FA8FF57EAD224E1D422">
    <w:name w:val="9E4D19B8A885486FA8FF57EAD224E1D422"/>
    <w:rsid w:val="009E71AF"/>
    <w:pPr>
      <w:spacing w:after="0" w:line="240" w:lineRule="auto"/>
    </w:pPr>
    <w:rPr>
      <w:rFonts w:eastAsia="Times New Roman" w:cs="Times New Roman"/>
      <w:sz w:val="23"/>
      <w:szCs w:val="24"/>
      <w:lang w:val="de-DE" w:eastAsia="de-DE"/>
    </w:rPr>
  </w:style>
  <w:style w:type="paragraph" w:customStyle="1" w:styleId="04DB577BE1E5499BBE43FA00B11419419">
    <w:name w:val="04DB577BE1E5499BBE43FA00B11419419"/>
    <w:rsid w:val="009E71AF"/>
    <w:pPr>
      <w:spacing w:after="0" w:line="240" w:lineRule="auto"/>
    </w:pPr>
    <w:rPr>
      <w:rFonts w:eastAsia="Times New Roman" w:cs="Times New Roman"/>
      <w:sz w:val="23"/>
      <w:szCs w:val="24"/>
      <w:lang w:val="de-DE" w:eastAsia="de-DE"/>
    </w:rPr>
  </w:style>
  <w:style w:type="paragraph" w:customStyle="1" w:styleId="212AA9E0C19844E8AC6EC4E017F6568C8">
    <w:name w:val="212AA9E0C19844E8AC6EC4E017F6568C8"/>
    <w:rsid w:val="009E71AF"/>
    <w:pPr>
      <w:spacing w:after="0" w:line="240" w:lineRule="auto"/>
    </w:pPr>
    <w:rPr>
      <w:rFonts w:eastAsia="Times New Roman" w:cs="Times New Roman"/>
      <w:sz w:val="23"/>
      <w:szCs w:val="24"/>
      <w:lang w:val="de-DE" w:eastAsia="de-DE"/>
    </w:rPr>
  </w:style>
  <w:style w:type="paragraph" w:customStyle="1" w:styleId="4256940CCBEA402CB29689144AF0DBB1">
    <w:name w:val="4256940CCBEA402CB29689144AF0DBB1"/>
    <w:rsid w:val="009E71AF"/>
  </w:style>
  <w:style w:type="paragraph" w:customStyle="1" w:styleId="C0719B51396D408C8F226D13876D0D3A">
    <w:name w:val="C0719B51396D408C8F226D13876D0D3A"/>
    <w:rsid w:val="009E71AF"/>
  </w:style>
  <w:style w:type="paragraph" w:customStyle="1" w:styleId="6E81363878704BA5B43464D016104AAC23">
    <w:name w:val="6E81363878704BA5B43464D016104AAC23"/>
    <w:rsid w:val="009E71AF"/>
    <w:pPr>
      <w:spacing w:after="0" w:line="240" w:lineRule="auto"/>
    </w:pPr>
    <w:rPr>
      <w:rFonts w:eastAsia="Times New Roman" w:cs="Times New Roman"/>
      <w:sz w:val="23"/>
      <w:szCs w:val="24"/>
      <w:lang w:val="de-DE" w:eastAsia="de-DE"/>
    </w:rPr>
  </w:style>
  <w:style w:type="paragraph" w:customStyle="1" w:styleId="9E4D19B8A885486FA8FF57EAD224E1D423">
    <w:name w:val="9E4D19B8A885486FA8FF57EAD224E1D423"/>
    <w:rsid w:val="009E71AF"/>
    <w:pPr>
      <w:spacing w:after="0" w:line="240" w:lineRule="auto"/>
    </w:pPr>
    <w:rPr>
      <w:rFonts w:eastAsia="Times New Roman" w:cs="Times New Roman"/>
      <w:sz w:val="23"/>
      <w:szCs w:val="24"/>
      <w:lang w:val="de-DE" w:eastAsia="de-DE"/>
    </w:rPr>
  </w:style>
  <w:style w:type="paragraph" w:customStyle="1" w:styleId="4256940CCBEA402CB29689144AF0DBB11">
    <w:name w:val="4256940CCBEA402CB29689144AF0DBB11"/>
    <w:rsid w:val="009E71AF"/>
    <w:pPr>
      <w:spacing w:after="0" w:line="240" w:lineRule="auto"/>
    </w:pPr>
    <w:rPr>
      <w:rFonts w:eastAsia="Times New Roman" w:cs="Times New Roman"/>
      <w:sz w:val="23"/>
      <w:szCs w:val="24"/>
      <w:lang w:val="de-DE" w:eastAsia="de-DE"/>
    </w:rPr>
  </w:style>
  <w:style w:type="paragraph" w:customStyle="1" w:styleId="212AA9E0C19844E8AC6EC4E017F6568C9">
    <w:name w:val="212AA9E0C19844E8AC6EC4E017F6568C9"/>
    <w:rsid w:val="009E71AF"/>
    <w:pPr>
      <w:spacing w:after="0" w:line="240" w:lineRule="auto"/>
    </w:pPr>
    <w:rPr>
      <w:rFonts w:eastAsia="Times New Roman" w:cs="Times New Roman"/>
      <w:sz w:val="23"/>
      <w:szCs w:val="24"/>
      <w:lang w:val="de-DE" w:eastAsia="de-DE"/>
    </w:rPr>
  </w:style>
  <w:style w:type="paragraph" w:customStyle="1" w:styleId="6E81363878704BA5B43464D016104AAC24">
    <w:name w:val="6E81363878704BA5B43464D016104AAC24"/>
    <w:rsid w:val="009E71AF"/>
    <w:pPr>
      <w:spacing w:after="0" w:line="240" w:lineRule="auto"/>
    </w:pPr>
    <w:rPr>
      <w:rFonts w:eastAsia="Times New Roman" w:cs="Times New Roman"/>
      <w:sz w:val="23"/>
      <w:szCs w:val="24"/>
      <w:lang w:val="de-DE" w:eastAsia="de-DE"/>
    </w:rPr>
  </w:style>
  <w:style w:type="paragraph" w:customStyle="1" w:styleId="9E4D19B8A885486FA8FF57EAD224E1D424">
    <w:name w:val="9E4D19B8A885486FA8FF57EAD224E1D424"/>
    <w:rsid w:val="009E71AF"/>
    <w:pPr>
      <w:spacing w:after="0" w:line="240" w:lineRule="auto"/>
    </w:pPr>
    <w:rPr>
      <w:rFonts w:eastAsia="Times New Roman" w:cs="Times New Roman"/>
      <w:sz w:val="23"/>
      <w:szCs w:val="24"/>
      <w:lang w:val="de-DE" w:eastAsia="de-DE"/>
    </w:rPr>
  </w:style>
  <w:style w:type="paragraph" w:customStyle="1" w:styleId="4256940CCBEA402CB29689144AF0DBB12">
    <w:name w:val="4256940CCBEA402CB29689144AF0DBB12"/>
    <w:rsid w:val="009E71AF"/>
    <w:pPr>
      <w:spacing w:after="0" w:line="240" w:lineRule="auto"/>
    </w:pPr>
    <w:rPr>
      <w:rFonts w:eastAsia="Times New Roman" w:cs="Times New Roman"/>
      <w:sz w:val="23"/>
      <w:szCs w:val="24"/>
      <w:lang w:val="de-DE" w:eastAsia="de-DE"/>
    </w:rPr>
  </w:style>
  <w:style w:type="paragraph" w:customStyle="1" w:styleId="212AA9E0C19844E8AC6EC4E017F6568C10">
    <w:name w:val="212AA9E0C19844E8AC6EC4E017F6568C10"/>
    <w:rsid w:val="009E71AF"/>
    <w:pPr>
      <w:spacing w:after="0" w:line="240" w:lineRule="auto"/>
    </w:pPr>
    <w:rPr>
      <w:rFonts w:eastAsia="Times New Roman" w:cs="Times New Roman"/>
      <w:sz w:val="23"/>
      <w:szCs w:val="24"/>
      <w:lang w:val="de-DE" w:eastAsia="de-DE"/>
    </w:rPr>
  </w:style>
  <w:style w:type="paragraph" w:customStyle="1" w:styleId="1AF6C4C9EFCC434D9AF2DA8AC0613243">
    <w:name w:val="1AF6C4C9EFCC434D9AF2DA8AC0613243"/>
    <w:rsid w:val="009E71A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Abzeichnen"/>
    <f:field ref="FSCFOLIO_1_1001_SignaturesFldCtx_FSCFOLIO_1_1001_FieldLastSignatureBy" text="Fülöp, Christian"/>
    <f:field ref="FSCFOLIO_1_1001_SignaturesFldCtx_FSCFOLIO_1_1001_FieldLastSignatureAt" date="2024-02-15T14:07:12" text="15.02.2024 14:07:12"/>
    <f:field ref="FSCFOLIO_1_1001_SignaturesFldCtx_FSCFOLIO_1_1001_FieldLastSignatureRemark" text=""/>
    <f:field ref="FSCFOLIO_1_1001_FieldCurrentUser" text="Dominic Dinev"/>
    <f:field ref="FSCFOLIO_1_1001_FieldCurrentDate" text="16.02.2024 12:02"/>
    <f:field ref="objvalidfrom" date="" text="" edit="true"/>
    <f:field ref="objvalidto" date="" text="" edit="true"/>
    <f:field ref="FSCFOLIO_1_1001_FieldReleasedVersionDate" text=""/>
    <f:field ref="FSCFOLIO_1_1001_FieldReleasedVersionNr" text=""/>
    <f:field ref="CCAPRECONFIG_15_1001_Objektname" text="FL53090212 Antrag NB" edit="true"/>
    <f:field ref="CCAPRECONFIG_15_1001_Objektname" text="FL53090212 Antrag NB"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Arltgasse 35, 1160 Wien" multiline="true"/>
    <f:field ref="EIBPRECONFIG_1_1001_FieldEIBRecipients" text="" multiline="true"/>
    <f:field ref="EIBPRECONFIG_1_1001_FieldEIBSignatures" text="Abzeichnen&#10;Abzeichnen&#10;Abzeichnen&#10;Abzeichnen&#10;Abzeichnen&#10;Abzeichnen&#10;Abzeichnen&#10;Abzeichnen&#10;Abzeichnen&#10;Abzeichnen&#10;Abzeichnen&#10;Abzeichnen&#10;Abzeichnen&#10;Genehmigt&#10;Abzeichnen"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QM-Formular&#10;FL52040702 - Druckvorlage NB, FL52041001 – Modul_B_H1_Bescheinigung, FL 52041101 – Modul_B_H1_Bewertungsbericht und FL53090211_Antrag_NB&#10;Inkraftsetzung&#10; " multiline="true"/>
    <f:field ref="EIBVFGH_15_1700_FieldPartPlaintiffList" text="" multiline="true"/>
    <f:field ref="EIBVFGH_15_1700_FieldGoesOutToList" text="" multiline="true"/>
    <f:field ref="CUSTOMIZATIONRESSORTBMF_103_2800_FieldRecipientsEmailBMF" text="" multiline="true"/>
    <f:field ref="objname" text="FL53090212 Antrag NB" edit="true"/>
    <f:field ref="objsubject" text="" edit="true"/>
    <f:field ref="objcreatedby" text="Freygner, Katharina"/>
    <f:field ref="objcreatedat" date="2023-08-21T10:26:19" text="21.08.2023 10:26:19"/>
    <f:field ref="objchangedby" text="Dinev, Dominic"/>
    <f:field ref="objmodifiedat" date="2024-02-16T11:42:15" text="16.02.2024 11:42:15"/>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4BBC0972-FD22-446D-8A9E-248572BD6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FL53090208_Antrag_QMS_NB_Anerkennung.dotx</Template>
  <TotalTime>0</TotalTime>
  <Pages>8</Pages>
  <Words>1468</Words>
  <Characters>9252</Characters>
  <DocSecurity>0</DocSecurity>
  <Lines>77</Lines>
  <Paragraphs>21</Paragraphs>
  <ScaleCrop>false</ScaleCrop>
  <HeadingPairs>
    <vt:vector size="2" baseType="variant">
      <vt:variant>
        <vt:lpstr>Titel</vt:lpstr>
      </vt:variant>
      <vt:variant>
        <vt:i4>1</vt:i4>
      </vt:variant>
    </vt:vector>
  </HeadingPairs>
  <TitlesOfParts>
    <vt:vector size="1" baseType="lpstr">
      <vt:lpstr>Antrag NB</vt:lpstr>
    </vt:vector>
  </TitlesOfParts>
  <LinksUpToDate>false</LinksUpToDate>
  <CharactersWithSpaces>10699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2023-01-11T09:47:00Z</cp:lastPrinted>
  <dcterms:created xsi:type="dcterms:W3CDTF">2025-07-31T09:41:00Z</dcterms:created>
  <dcterms:modified xsi:type="dcterms:W3CDTF">2025-10-01T12:09:00Z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12.02.2024</vt:lpwstr>
  </property>
  <property fmtid="{D5CDD505-2E9C-101B-9397-08002B2CF9AE}" pid="8" name="FSC#EIBPRECONFIG@1.1001:EIBApprovedBy">
    <vt:lpwstr>Wonaschütz</vt:lpwstr>
  </property>
  <property fmtid="{D5CDD505-2E9C-101B-9397-08002B2CF9AE}" pid="9" name="FSC#EIBPRECONFIG@1.1001:EIBApprovedBySubst">
    <vt:lpwstr/>
  </property>
  <property fmtid="{D5CDD505-2E9C-101B-9397-08002B2CF9AE}" pid="10" name="FSC#EIBPRECONFIG@1.1001:EIBApprovedByTitle">
    <vt:lpwstr>Mag. Anna Wonaschütz, PhD</vt:lpwstr>
  </property>
  <property fmtid="{D5CDD505-2E9C-101B-9397-08002B2CF9AE}" pid="11" name="FSC#EIBPRECONFIG@1.1001:EIBApprovedByPostTitle">
    <vt:lpwstr>PhD</vt:lpwstr>
  </property>
  <property fmtid="{D5CDD505-2E9C-101B-9397-08002B2CF9AE}" pid="12" name="FSC#EIBPRECONFIG@1.1001:EIBDepartment">
    <vt:lpwstr>BEV - Gr-E (Gruppe E - Eichwesen)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katharina.freygner@bev.gv.at</vt:lpwstr>
  </property>
  <property fmtid="{D5CDD505-2E9C-101B-9397-08002B2CF9AE}" pid="19" name="FSC#EIBPRECONFIG@1.1001:OUEmail">
    <vt:lpwstr>metrologie@bev.gv.at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Qualitätsmanagement</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Arltgasse 35, 1160 Wien</vt:lpwstr>
  </property>
  <property fmtid="{D5CDD505-2E9C-101B-9397-08002B2CF9AE}" pid="34" name="FSC#EIBPRECONFIG@1.1001:OUDescr">
    <vt:lpwstr>Gruppe E - Eichwesen</vt:lpwstr>
  </property>
  <property fmtid="{D5CDD505-2E9C-101B-9397-08002B2CF9AE}" pid="35" name="FSC#EIBPRECONFIG@1.1001:Signatures">
    <vt:lpwstr>Abzeichnen_x000d_
Abzeichnen_x000d_
Abzeichnen_x000d_
Abzeichnen_x000d_
Abzeichnen_x000d_
Abzeichnen_x000d_
Abzeichnen_x000d_
Abzeichnen_x000d_
Abzeichnen_x000d_
Abzeichnen_x000d_
Abzeichnen_x000d_
Abzeichnen_x000d_
Abzeichnen_x000d_
Genehmigt_x000d_
Abzeichnen</vt:lpwstr>
  </property>
  <property fmtid="{D5CDD505-2E9C-101B-9397-08002B2CF9AE}" pid="36" name="FSC#EIBPRECONFIG@1.1001:currentuser">
    <vt:lpwstr>COO.3000.100.1.978965</vt:lpwstr>
  </property>
  <property fmtid="{D5CDD505-2E9C-101B-9397-08002B2CF9AE}" pid="37" name="FSC#EIBPRECONFIG@1.1001:currentuserrolegroup">
    <vt:lpwstr>COO.3000.100.1.549487</vt:lpwstr>
  </property>
  <property fmtid="{D5CDD505-2E9C-101B-9397-08002B2CF9AE}" pid="38" name="FSC#EIBPRECONFIG@1.1001:currentuserroleposition">
    <vt:lpwstr>COO.1.1001.1.4328</vt:lpwstr>
  </property>
  <property fmtid="{D5CDD505-2E9C-101B-9397-08002B2CF9AE}" pid="39" name="FSC#EIBPRECONFIG@1.1001:currentuserroot">
    <vt:lpwstr>COO.3000.126.2.1186658</vt:lpwstr>
  </property>
  <property fmtid="{D5CDD505-2E9C-101B-9397-08002B2CF9AE}" pid="40" name="FSC#EIBPRECONFIG@1.1001:toplevelobject">
    <vt:lpwstr>COO.3000.126.7.1233331</vt:lpwstr>
  </property>
  <property fmtid="{D5CDD505-2E9C-101B-9397-08002B2CF9AE}" pid="41" name="FSC#EIBPRECONFIG@1.1001:objchangedby">
    <vt:lpwstr>Dominic Dinev</vt:lpwstr>
  </property>
  <property fmtid="{D5CDD505-2E9C-101B-9397-08002B2CF9AE}" pid="42" name="FSC#EIBPRECONFIG@1.1001:objchangedbyPostTitle">
    <vt:lpwstr/>
  </property>
  <property fmtid="{D5CDD505-2E9C-101B-9397-08002B2CF9AE}" pid="43" name="FSC#EIBPRECONFIG@1.1001:objchangedat">
    <vt:lpwstr>16.02.2024</vt:lpwstr>
  </property>
  <property fmtid="{D5CDD505-2E9C-101B-9397-08002B2CF9AE}" pid="44" name="FSC#EIBPRECONFIG@1.1001:objname">
    <vt:lpwstr>FL53090212 Antrag NB</vt:lpwstr>
  </property>
  <property fmtid="{D5CDD505-2E9C-101B-9397-08002B2CF9AE}" pid="45" name="FSC#EIBPRECONFIG@1.1001:EIBProcessResponsiblePhone">
    <vt:lpwstr>+43 1 211 10 826432</vt:lpwstr>
  </property>
  <property fmtid="{D5CDD505-2E9C-101B-9397-08002B2CF9AE}" pid="46" name="FSC#EIBPRECONFIG@1.1001:EIBProcessResponsibleMail">
    <vt:lpwstr>katharina.freygner@bev.gv.at</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Katharina Freygner</vt:lpwstr>
  </property>
  <property fmtid="{D5CDD505-2E9C-101B-9397-08002B2CF9AE}" pid="50" name="FSC#EIBPRECONFIG@1.1001:OwnerPostTitle">
    <vt:lpwstr/>
  </property>
  <property fmtid="{D5CDD505-2E9C-101B-9397-08002B2CF9AE}" pid="51" name="FSC#COOELAK@1.1001:Subject">
    <vt:lpwstr>QM-Formular_x000d_
FL52040702 - Druckvorlage NB, FL52041001 – Modul_B_H1_Bescheinigung, FL 52041101 – Modul_B_H1_Bewertungsbericht und FL53090211_Antrag_NB_x000d_
Inkraftsetzung_x000d_
 </vt:lpwstr>
  </property>
  <property fmtid="{D5CDD505-2E9C-101B-9397-08002B2CF9AE}" pid="52" name="FSC#COOELAK@1.1001:FileReference">
    <vt:lpwstr>2023-0.604.812</vt:lpwstr>
  </property>
  <property fmtid="{D5CDD505-2E9C-101B-9397-08002B2CF9AE}" pid="53" name="FSC#COOELAK@1.1001:FileRefYear">
    <vt:lpwstr>2023</vt:lpwstr>
  </property>
  <property fmtid="{D5CDD505-2E9C-101B-9397-08002B2CF9AE}" pid="54" name="FSC#COOELAK@1.1001:FileRefOrdinal">
    <vt:lpwstr>604812</vt:lpwstr>
  </property>
  <property fmtid="{D5CDD505-2E9C-101B-9397-08002B2CF9AE}" pid="55" name="FSC#COOELAK@1.1001:FileRefOU">
    <vt:lpwstr>NB</vt:lpwstr>
  </property>
  <property fmtid="{D5CDD505-2E9C-101B-9397-08002B2CF9AE}" pid="56" name="FSC#COOELAK@1.1001:Organization">
    <vt:lpwstr/>
  </property>
  <property fmtid="{D5CDD505-2E9C-101B-9397-08002B2CF9AE}" pid="57" name="FSC#COOELAK@1.1001:Owner">
    <vt:lpwstr>Katharina Freygner</vt:lpwstr>
  </property>
  <property fmtid="{D5CDD505-2E9C-101B-9397-08002B2CF9AE}" pid="58" name="FSC#COOELAK@1.1001:OwnerExtension">
    <vt:lpwstr>+43 1 211 10 826432</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BEV - Gr-E (Gruppe E - Eichwesen)</vt:lpwstr>
  </property>
  <property fmtid="{D5CDD505-2E9C-101B-9397-08002B2CF9AE}" pid="65" name="FSC#COOELAK@1.1001:CreatedAt">
    <vt:lpwstr>21.08.2023</vt:lpwstr>
  </property>
  <property fmtid="{D5CDD505-2E9C-101B-9397-08002B2CF9AE}" pid="66" name="FSC#COOELAK@1.1001:OU">
    <vt:lpwstr>BEV - Gr-E (Gruppe E - Eichwesen)</vt:lpwstr>
  </property>
  <property fmtid="{D5CDD505-2E9C-101B-9397-08002B2CF9AE}" pid="67" name="FSC#COOELAK@1.1001:Priority">
    <vt:lpwstr> ()</vt:lpwstr>
  </property>
  <property fmtid="{D5CDD505-2E9C-101B-9397-08002B2CF9AE}" pid="68" name="FSC#COOELAK@1.1001:ObjBarCode">
    <vt:lpwstr>*COO.3000.126.6.211570*</vt:lpwstr>
  </property>
  <property fmtid="{D5CDD505-2E9C-101B-9397-08002B2CF9AE}" pid="69" name="FSC#COOELAK@1.1001:RefBarCode">
    <vt:lpwstr/>
  </property>
  <property fmtid="{D5CDD505-2E9C-101B-9397-08002B2CF9AE}" pid="70" name="FSC#COOELAK@1.1001:FileRefBarCode">
    <vt:lpwstr>*2023-0.604.812*</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Wonaschütz, Anna Mag., PhD</vt:lpwstr>
  </property>
  <property fmtid="{D5CDD505-2E9C-101B-9397-08002B2CF9AE}" pid="75" name="FSC#COOELAK@1.1001:ProcessResponsiblePhone">
    <vt:lpwstr>+43 1 211 10 826560</vt:lpwstr>
  </property>
  <property fmtid="{D5CDD505-2E9C-101B-9397-08002B2CF9AE}" pid="76" name="FSC#COOELAK@1.1001:ProcessResponsibleMail">
    <vt:lpwstr>anna.wonaschuetz@bev.gv.at</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13.100</vt:lpwstr>
  </property>
  <property fmtid="{D5CDD505-2E9C-101B-9397-08002B2CF9AE}" pid="84" name="FSC#COOELAK@1.1001:CurrentUserRolePos">
    <vt:lpwstr>Sachbearbeiter/in</vt:lpwstr>
  </property>
  <property fmtid="{D5CDD505-2E9C-101B-9397-08002B2CF9AE}" pid="85" name="FSC#COOELAK@1.1001:CurrentUserEmail">
    <vt:lpwstr>dominic.dinev@bev.gv.at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ATPRECONFIG@1.1001:ChargePreview">
    <vt:lpwstr/>
  </property>
  <property fmtid="{D5CDD505-2E9C-101B-9397-08002B2CF9AE}" pid="115" name="FSC#ATSTATECFG@1.1001:ExternalFile">
    <vt:lpwstr/>
  </property>
  <property fmtid="{D5CDD505-2E9C-101B-9397-08002B2CF9AE}" pid="116" name="FSC#COOSYSTEM@1.1:Container">
    <vt:lpwstr>COO.3000.126.6.211570</vt:lpwstr>
  </property>
  <property fmtid="{D5CDD505-2E9C-101B-9397-08002B2CF9AE}" pid="117" name="FSC#FSCFOLIO@1.1001:docpropproject">
    <vt:lpwstr/>
  </property>
  <property fmtid="{D5CDD505-2E9C-101B-9397-08002B2CF9AE}" pid="118" name="FSC#EIBPRECONFIG@1.1001:EIBSettlementApprovedByFirstnameSurname">
    <vt:lpwstr/>
  </property>
  <property fmtid="{D5CDD505-2E9C-101B-9397-08002B2CF9AE}" pid="119" name="FSC#EIBPRECONFIG@1.1001:FileOUEmail">
    <vt:lpwstr>notifizierte.stelle@bev.gv.at</vt:lpwstr>
  </property>
  <property fmtid="{D5CDD505-2E9C-101B-9397-08002B2CF9AE}" pid="120" name="FSC#EIBPRECONFIG@1.1001:FileOUName">
    <vt:lpwstr>BEV - NB (Notifizierte Stelle BEV)</vt:lpwstr>
  </property>
  <property fmtid="{D5CDD505-2E9C-101B-9397-08002B2CF9AE}" pid="121" name="FSC#EIBPRECONFIG@1.1001:FileOUDescr">
    <vt:lpwstr>Notifizierte Stelle BEV</vt:lpwstr>
  </property>
  <property fmtid="{D5CDD505-2E9C-101B-9397-08002B2CF9AE}" pid="122" name="FSC#EIBPRECONFIG@1.1001:FileResponsibleFullName">
    <vt:lpwstr>Mag. Anna Wonaschütz, PhD</vt:lpwstr>
  </property>
  <property fmtid="{D5CDD505-2E9C-101B-9397-08002B2CF9AE}" pid="123" name="FSC#EIBPRECONFIG@1.1001:FileResponsibleFirstnameSurname">
    <vt:lpwstr>Anna Wonaschütz</vt:lpwstr>
  </property>
  <property fmtid="{D5CDD505-2E9C-101B-9397-08002B2CF9AE}" pid="124" name="FSC#EIBPRECONFIG@1.1001:FileResponsibleEmail">
    <vt:lpwstr>anna.wonaschuetz@bev.gv.at</vt:lpwstr>
  </property>
  <property fmtid="{D5CDD505-2E9C-101B-9397-08002B2CF9AE}" pid="125" name="FSC#EIBPRECONFIG@1.1001:FileResponsibleExtension">
    <vt:lpwstr>+43 1 211 10 826560</vt:lpwstr>
  </property>
  <property fmtid="{D5CDD505-2E9C-101B-9397-08002B2CF9AE}" pid="126" name="FSC#EIBPRECONFIG@1.1001:FileResponsibleFaxExtension">
    <vt:lpwstr/>
  </property>
  <property fmtid="{D5CDD505-2E9C-101B-9397-08002B2CF9AE}" pid="127" name="FSC#EIBPRECONFIG@1.1001:FileResponsibleGender">
    <vt:lpwstr>Weiblich</vt:lpwstr>
  </property>
  <property fmtid="{D5CDD505-2E9C-101B-9397-08002B2CF9AE}" pid="128" name="FSC#EIBPRECONFIG@1.1001:IsFileAttachment">
    <vt:lpwstr>Ja</vt:lpwstr>
  </property>
  <property fmtid="{D5CDD505-2E9C-101B-9397-08002B2CF9AE}" pid="129" name="FSC#COOELAK@1.1001:ObjectAddressees">
    <vt:lpwstr/>
  </property>
  <property fmtid="{D5CDD505-2E9C-101B-9397-08002B2CF9AE}" pid="130" name="FSC#COOELAK@1.1001:replyreference">
    <vt:lpwstr/>
  </property>
  <property fmtid="{D5CDD505-2E9C-101B-9397-08002B2CF9AE}" pid="131" name="FSC#SAPConfigSettingsSC@101.9800:FMM_ABP_NUMMER">
    <vt:lpwstr/>
  </property>
  <property fmtid="{D5CDD505-2E9C-101B-9397-08002B2CF9AE}" pid="132" name="FSC#SAPConfigSettingsSC@101.9800:FMM_ABLEHNGRUND">
    <vt:lpwstr/>
  </property>
  <property fmtid="{D5CDD505-2E9C-101B-9397-08002B2CF9AE}" pid="133" name="FSC#SAPConfigSettingsSC@101.9800:FMM_ADRESSE_ALLGEMEINES_SCHREIBEN">
    <vt:lpwstr/>
  </property>
  <property fmtid="{D5CDD505-2E9C-101B-9397-08002B2CF9AE}" pid="134" name="FSC#SAPConfigSettingsSC@101.9800:FMM_GRANTOR_ADDRESS">
    <vt:lpwstr/>
  </property>
  <property fmtid="{D5CDD505-2E9C-101B-9397-08002B2CF9AE}" pid="135" name="FSC#SAPConfigSettingsSC@101.9800:FMM_BIC_ALTERNATIV">
    <vt:lpwstr/>
  </property>
  <property fmtid="{D5CDD505-2E9C-101B-9397-08002B2CF9AE}" pid="136" name="FSC#SAPConfigSettingsSC@101.9800:FMM_IBAN_ALTERNATIV">
    <vt:lpwstr/>
  </property>
  <property fmtid="{D5CDD505-2E9C-101B-9397-08002B2CF9AE}" pid="137" name="FSC#SAPConfigSettingsSC@101.9800:FMM_CONTACT_PERSON">
    <vt:lpwstr/>
  </property>
  <property fmtid="{D5CDD505-2E9C-101B-9397-08002B2CF9AE}" pid="138" name="FSC#SAPConfigSettingsSC@101.9800:FMM_ANTRAGSBESCHREIBUNG">
    <vt:lpwstr/>
  </property>
  <property fmtid="{D5CDD505-2E9C-101B-9397-08002B2CF9AE}" pid="139" name="FSC#SAPConfigSettingsSC@101.9800:FMM_ZANTRAGDATUM">
    <vt:lpwstr/>
  </property>
  <property fmtid="{D5CDD505-2E9C-101B-9397-08002B2CF9AE}" pid="140" name="FSC#SAPConfigSettingsSC@101.9800:FMM_ANZAHL_DER_POS_ANTRAG">
    <vt:lpwstr/>
  </property>
  <property fmtid="{D5CDD505-2E9C-101B-9397-08002B2CF9AE}" pid="141" name="FSC#SAPConfigSettingsSC@101.9800:FMM_ANZAHL_DER_POS_BEWILLIGUNG">
    <vt:lpwstr/>
  </property>
  <property fmtid="{D5CDD505-2E9C-101B-9397-08002B2CF9AE}" pid="142" name="FSC#SAPConfigSettingsSC@101.9800:FMM_AUFWANDSART_ID">
    <vt:lpwstr/>
  </property>
  <property fmtid="{D5CDD505-2E9C-101B-9397-08002B2CF9AE}" pid="143" name="FSC#SAPConfigSettingsSC@101.9800:FMM_AUFWANDSART_TEXT">
    <vt:lpwstr/>
  </property>
  <property fmtid="{D5CDD505-2E9C-101B-9397-08002B2CF9AE}" pid="144" name="FSC#SAPConfigSettingsSC@101.9800:FMM_SWIFT_BIC">
    <vt:lpwstr/>
  </property>
  <property fmtid="{D5CDD505-2E9C-101B-9397-08002B2CF9AE}" pid="145" name="FSC#SAPConfigSettingsSC@101.9800:FMM_IBAN">
    <vt:lpwstr/>
  </property>
  <property fmtid="{D5CDD505-2E9C-101B-9397-08002B2CF9AE}" pid="146" name="FSC#SAPConfigSettingsSC@101.9800:FMM_BEANTRAGTER_BETRAG">
    <vt:lpwstr/>
  </property>
  <property fmtid="{D5CDD505-2E9C-101B-9397-08002B2CF9AE}" pid="147" name="FSC#SAPConfigSettingsSC@101.9800:FMM_BEANTRAGTER_BETRAG_WORT">
    <vt:lpwstr/>
  </property>
  <property fmtid="{D5CDD505-2E9C-101B-9397-08002B2CF9AE}" pid="148" name="FSC#SAPConfigSettingsSC@101.9800:FMM_BILL_DATE">
    <vt:lpwstr/>
  </property>
  <property fmtid="{D5CDD505-2E9C-101B-9397-08002B2CF9AE}" pid="149" name="FSC#SAPConfigSettingsSC@101.9800:FMM_DATUM_DES_ANSUCHENS">
    <vt:lpwstr/>
  </property>
  <property fmtid="{D5CDD505-2E9C-101B-9397-08002B2CF9AE}" pid="150" name="FSC#SAPConfigSettingsSC@101.9800:FMM_ERGEBNIS_DER_ANTRAGSPRUEFUNG">
    <vt:lpwstr/>
  </property>
  <property fmtid="{D5CDD505-2E9C-101B-9397-08002B2CF9AE}" pid="151" name="FSC#SAPConfigSettingsSC@101.9800:FMM_ERSTELLUNGSDATUM_PLUS_35T">
    <vt:lpwstr/>
  </property>
  <property fmtid="{D5CDD505-2E9C-101B-9397-08002B2CF9AE}" pid="152" name="FSC#SAPConfigSettingsSC@101.9800:FMM_EXT_KEY">
    <vt:lpwstr/>
  </property>
  <property fmtid="{D5CDD505-2E9C-101B-9397-08002B2CF9AE}" pid="153" name="FSC#SAPConfigSettingsSC@101.9800:FMM_VORGESCHLAGENER_BETRAG">
    <vt:lpwstr/>
  </property>
  <property fmtid="{D5CDD505-2E9C-101B-9397-08002B2CF9AE}" pid="154" name="FSC#SAPConfigSettingsSC@101.9800:FMM_GRANTOR">
    <vt:lpwstr/>
  </property>
  <property fmtid="{D5CDD505-2E9C-101B-9397-08002B2CF9AE}" pid="155" name="FSC#SAPConfigSettingsSC@101.9800:FMM_GRM_VAL_TO">
    <vt:lpwstr/>
  </property>
  <property fmtid="{D5CDD505-2E9C-101B-9397-08002B2CF9AE}" pid="156" name="FSC#SAPConfigSettingsSC@101.9800:FMM_GRM_VAL_FROM">
    <vt:lpwstr/>
  </property>
  <property fmtid="{D5CDD505-2E9C-101B-9397-08002B2CF9AE}" pid="157" name="FSC#SAPConfigSettingsSC@101.9800:FMM_FREITEXT_ALLGEMEINES_SCHREIBEN">
    <vt:lpwstr/>
  </property>
  <property fmtid="{D5CDD505-2E9C-101B-9397-08002B2CF9AE}" pid="158" name="FSC#SAPConfigSettingsSC@101.9800:FMM_GESAMTBETRAG">
    <vt:lpwstr/>
  </property>
  <property fmtid="{D5CDD505-2E9C-101B-9397-08002B2CF9AE}" pid="159" name="FSC#SAPConfigSettingsSC@101.9800:FMM_GESAMTBETRAG_WORT">
    <vt:lpwstr/>
  </property>
  <property fmtid="{D5CDD505-2E9C-101B-9397-08002B2CF9AE}" pid="160" name="FSC#SAPConfigSettingsSC@101.9800:FMM_GESAMTPROJEKTSUMME">
    <vt:lpwstr/>
  </property>
  <property fmtid="{D5CDD505-2E9C-101B-9397-08002B2CF9AE}" pid="161" name="FSC#SAPConfigSettingsSC@101.9800:FMM_GESAMTPROJEKTSUMME_WORT">
    <vt:lpwstr/>
  </property>
  <property fmtid="{D5CDD505-2E9C-101B-9397-08002B2CF9AE}" pid="162" name="FSC#SAPConfigSettingsSC@101.9800:FMM_GESCHAEFTSZAHL">
    <vt:lpwstr/>
  </property>
  <property fmtid="{D5CDD505-2E9C-101B-9397-08002B2CF9AE}" pid="163" name="FSC#SAPConfigSettingsSC@101.9800:FMM_GRANTOR_ID">
    <vt:lpwstr/>
  </property>
  <property fmtid="{D5CDD505-2E9C-101B-9397-08002B2CF9AE}" pid="164" name="FSC#SAPConfigSettingsSC@101.9800:FMM_MITTELBINDUNG">
    <vt:lpwstr/>
  </property>
  <property fmtid="{D5CDD505-2E9C-101B-9397-08002B2CF9AE}" pid="165" name="FSC#SAPConfigSettingsSC@101.9800:FMM_MITTELVORBINDUNG">
    <vt:lpwstr/>
  </property>
  <property fmtid="{D5CDD505-2E9C-101B-9397-08002B2CF9AE}" pid="166" name="FSC#SAPConfigSettingsSC@101.9800:FMM_1_NACHTRAG">
    <vt:lpwstr/>
  </property>
  <property fmtid="{D5CDD505-2E9C-101B-9397-08002B2CF9AE}" pid="167" name="FSC#SAPConfigSettingsSC@101.9800:FMM_2_NACHTRAG">
    <vt:lpwstr/>
  </property>
  <property fmtid="{D5CDD505-2E9C-101B-9397-08002B2CF9AE}" pid="168" name="FSC#SAPConfigSettingsSC@101.9800:FMM_VERTRAG_FOERDERBARE_KOSTEN">
    <vt:lpwstr/>
  </property>
  <property fmtid="{D5CDD505-2E9C-101B-9397-08002B2CF9AE}" pid="169" name="FSC#SAPConfigSettingsSC@101.9800:FMM_VERTRAG_NICHT_FOERDERBARE_KOSTEN">
    <vt:lpwstr/>
  </property>
  <property fmtid="{D5CDD505-2E9C-101B-9397-08002B2CF9AE}" pid="170" name="FSC#SAPConfigSettingsSC@101.9800:FMM_SERVICE_ORG_TEXT">
    <vt:lpwstr/>
  </property>
  <property fmtid="{D5CDD505-2E9C-101B-9397-08002B2CF9AE}" pid="171" name="FSC#SAPConfigSettingsSC@101.9800:FMM_SERVICE_ORG_ID">
    <vt:lpwstr/>
  </property>
  <property fmtid="{D5CDD505-2E9C-101B-9397-08002B2CF9AE}" pid="172" name="FSC#SAPConfigSettingsSC@101.9800:FMM_SERVICE_ORG_SHORT">
    <vt:lpwstr/>
  </property>
  <property fmtid="{D5CDD505-2E9C-101B-9397-08002B2CF9AE}" pid="173" name="FSC#SAPConfigSettingsSC@101.9800:FMM_POSITIONS">
    <vt:lpwstr/>
  </property>
  <property fmtid="{D5CDD505-2E9C-101B-9397-08002B2CF9AE}" pid="174" name="FSC#SAPConfigSettingsSC@101.9800:FMM_POSITIONS_AGREEMENT">
    <vt:lpwstr/>
  </property>
  <property fmtid="{D5CDD505-2E9C-101B-9397-08002B2CF9AE}" pid="175" name="FSC#SAPConfigSettingsSC@101.9800:FMM_POSITIONS_APPLICATION">
    <vt:lpwstr/>
  </property>
  <property fmtid="{D5CDD505-2E9C-101B-9397-08002B2CF9AE}" pid="176" name="FSC#SAPConfigSettingsSC@101.9800:FMM_PROGRAM_ID">
    <vt:lpwstr/>
  </property>
  <property fmtid="{D5CDD505-2E9C-101B-9397-08002B2CF9AE}" pid="177" name="FSC#SAPConfigSettingsSC@101.9800:FMM_PROGRAM_NAME">
    <vt:lpwstr/>
  </property>
  <property fmtid="{D5CDD505-2E9C-101B-9397-08002B2CF9AE}" pid="178" name="FSC#SAPConfigSettingsSC@101.9800:FMM_VERTRAG_PROJEKTBESCHREIBUNG">
    <vt:lpwstr/>
  </property>
  <property fmtid="{D5CDD505-2E9C-101B-9397-08002B2CF9AE}" pid="179" name="FSC#SAPConfigSettingsSC@101.9800:FMM_PROJEKTZEITRAUM_BIS_PLUS_1M">
    <vt:lpwstr/>
  </property>
  <property fmtid="{D5CDD505-2E9C-101B-9397-08002B2CF9AE}" pid="180" name="FSC#SAPConfigSettingsSC@101.9800:FMM_PROJEKTZEITRAUM_BIS_PLUS_3M">
    <vt:lpwstr/>
  </property>
  <property fmtid="{D5CDD505-2E9C-101B-9397-08002B2CF9AE}" pid="181" name="FSC#SAPConfigSettingsSC@101.9800:FMM_PROJEKTZEITRAUM_VON">
    <vt:lpwstr/>
  </property>
  <property fmtid="{D5CDD505-2E9C-101B-9397-08002B2CF9AE}" pid="182" name="FSC#SAPConfigSettingsSC@101.9800:FMM_PROJEKTZEITRAUM_BIS">
    <vt:lpwstr/>
  </property>
  <property fmtid="{D5CDD505-2E9C-101B-9397-08002B2CF9AE}" pid="183" name="FSC#SAPConfigSettingsSC@101.9800:FMM_RECHTSGRUNDLAGE">
    <vt:lpwstr/>
  </property>
  <property fmtid="{D5CDD505-2E9C-101B-9397-08002B2CF9AE}" pid="184" name="FSC#SAPConfigSettingsSC@101.9800:FMM_RUECKFORDERUNGSGRUND">
    <vt:lpwstr/>
  </property>
  <property fmtid="{D5CDD505-2E9C-101B-9397-08002B2CF9AE}" pid="185" name="FSC#SAPConfigSettingsSC@101.9800:FMM_RUECK_FV">
    <vt:lpwstr/>
  </property>
  <property fmtid="{D5CDD505-2E9C-101B-9397-08002B2CF9AE}" pid="186" name="FSC#SAPConfigSettingsSC@101.9800:FMM_ABLEHNGRUND_SONSTIGES_TXT">
    <vt:lpwstr/>
  </property>
  <property fmtid="{D5CDD505-2E9C-101B-9397-08002B2CF9AE}" pid="187" name="FSC#SAPConfigSettingsSC@101.9800:FMM_VETRAG_SPEZIELLE_FOEDERBEDG">
    <vt:lpwstr/>
  </property>
  <property fmtid="{D5CDD505-2E9C-101B-9397-08002B2CF9AE}" pid="188" name="FSC#SAPConfigSettingsSC@101.9800:FMM_TURNUSARZT">
    <vt:lpwstr/>
  </property>
  <property fmtid="{D5CDD505-2E9C-101B-9397-08002B2CF9AE}" pid="189" name="FSC#SAPConfigSettingsSC@101.9800:FMM_VORGESCHLAGENER_BETRAG_WORT">
    <vt:lpwstr/>
  </property>
  <property fmtid="{D5CDD505-2E9C-101B-9397-08002B2CF9AE}" pid="190" name="FSC#SAPConfigSettingsSC@101.9800:FMM_WIRKUNGSZIELE_EVALUIERUNG">
    <vt:lpwstr/>
  </property>
  <property fmtid="{D5CDD505-2E9C-101B-9397-08002B2CF9AE}" pid="191" name="FSC#SAPConfigSettingsSC@101.9800:FMM_GRANTOR_TYPE">
    <vt:lpwstr/>
  </property>
  <property fmtid="{D5CDD505-2E9C-101B-9397-08002B2CF9AE}" pid="192" name="FSC#SAPConfigSettingsSC@101.9800:FMM_GRANTOR_TYPE_TEXT">
    <vt:lpwstr/>
  </property>
  <property fmtid="{D5CDD505-2E9C-101B-9397-08002B2CF9AE}" pid="193" name="FSC#SAPConfigSettingsSC@101.9800:FMM_XX_BUNDESLAND_MULTISELECT">
    <vt:lpwstr/>
  </property>
  <property fmtid="{D5CDD505-2E9C-101B-9397-08002B2CF9AE}" pid="194" name="FSC#SAPConfigSettingsSC@101.9800:FMM_XX_LGS_MULTISELECT">
    <vt:lpwstr/>
  </property>
  <property fmtid="{D5CDD505-2E9C-101B-9397-08002B2CF9AE}" pid="195" name="FSC#SAPConfigSettingsSC@101.9800:FMM_10_GP_DETAILBEZ">
    <vt:lpwstr/>
  </property>
  <property fmtid="{D5CDD505-2E9C-101B-9397-08002B2CF9AE}" pid="196" name="FSC#SAPConfigSettingsSC@101.9800:FMM_10_MONATLICHE_RATE_WAER">
    <vt:lpwstr/>
  </property>
  <property fmtid="{D5CDD505-2E9C-101B-9397-08002B2CF9AE}" pid="197" name="FSC#SAPConfigSettingsSC@101.9800:FMM_10_MONATLICHE_RATE">
    <vt:lpwstr/>
  </property>
  <property fmtid="{D5CDD505-2E9C-101B-9397-08002B2CF9AE}" pid="198" name="FSC#SAPConfigSettingsSC@101.9800:FMM_VEREINSREGISTERNUMMER">
    <vt:lpwstr/>
  </property>
  <property fmtid="{D5CDD505-2E9C-101B-9397-08002B2CF9AE}" pid="199" name="FSC#SAPConfigSettingsSC@101.9800:FMM_TRADEID">
    <vt:lpwstr/>
  </property>
  <property fmtid="{D5CDD505-2E9C-101B-9397-08002B2CF9AE}" pid="200" name="FSC#SAPConfigSettingsSC@101.9800:FMM_ERGAENZUNGSREGISTERNUMMER">
    <vt:lpwstr/>
  </property>
  <property fmtid="{D5CDD505-2E9C-101B-9397-08002B2CF9AE}" pid="201" name="FSC#SAPConfigSettingsSC@101.9800:FMM_SCHWERPUNKT">
    <vt:lpwstr/>
  </property>
  <property fmtid="{D5CDD505-2E9C-101B-9397-08002B2CF9AE}" pid="202" name="FSC#SAPConfigSettingsSC@101.9800:FMM_PROJEKT_ID">
    <vt:lpwstr/>
  </property>
  <property fmtid="{D5CDD505-2E9C-101B-9397-08002B2CF9AE}" pid="203" name="FSC#SAPConfigSettingsSC@101.9800:FMM_ANMERKUNG_PROJEKT">
    <vt:lpwstr/>
  </property>
  <property fmtid="{D5CDD505-2E9C-101B-9397-08002B2CF9AE}" pid="204" name="FSC#SAPConfigSettingsSC@101.9800:FMM_ANSPRECHPERSON">
    <vt:lpwstr/>
  </property>
  <property fmtid="{D5CDD505-2E9C-101B-9397-08002B2CF9AE}" pid="205" name="FSC#SAPConfigSettingsSC@101.9800:FMM_TELEFON_EMAIL">
    <vt:lpwstr/>
  </property>
  <property fmtid="{D5CDD505-2E9C-101B-9397-08002B2CF9AE}" pid="206" name="FSC#SAPConfigSettingsSC@101.9800:FMM_ANMERKUNG_ABRECHNUNGSFRIST">
    <vt:lpwstr/>
  </property>
  <property fmtid="{D5CDD505-2E9C-101B-9397-08002B2CF9AE}" pid="207" name="FSC#SAPConfigSettingsSC@101.9800:FMM_TEILNEHMERANZAHL">
    <vt:lpwstr/>
  </property>
  <property fmtid="{D5CDD505-2E9C-101B-9397-08002B2CF9AE}" pid="208" name="FSC#SAPConfigSettingsSC@101.9800:FMM_AUSLAND">
    <vt:lpwstr/>
  </property>
  <property fmtid="{D5CDD505-2E9C-101B-9397-08002B2CF9AE}" pid="209" name="FSC#SAPConfigSettingsSC@101.9800:FMM_00_BEANTR_BETRAG">
    <vt:lpwstr/>
  </property>
  <property fmtid="{D5CDD505-2E9C-101B-9397-08002B2CF9AE}" pid="210" name="FSC#SAPConfigSettingsSC@101.9800:FMM_SACHBEARBEITER">
    <vt:lpwstr/>
  </property>
  <property fmtid="{D5CDD505-2E9C-101B-9397-08002B2CF9AE}" pid="211" name="FSC#SAPConfigSettingsSC@101.9800:FMM_ABRECHNUNGSFRIST">
    <vt:lpwstr/>
  </property>
  <property fmtid="{D5CDD505-2E9C-101B-9397-08002B2CF9AE}" pid="212" name="FSC#EIBPRECONFIG@1.1001:FileResponsibleAddr">
    <vt:lpwstr>Arltgasse 35, 1160 Wien</vt:lpwstr>
  </property>
  <property fmtid="{D5CDD505-2E9C-101B-9397-08002B2CF9AE}" pid="213" name="FSC#EIBPRECONFIG@1.1001:OwnerAddr">
    <vt:lpwstr>Arltgasse 35, 1160 Wien</vt:lpwstr>
  </property>
  <property fmtid="{D5CDD505-2E9C-101B-9397-08002B2CF9AE}" pid="214" name="FSC#EIBPRECONFIG@1.1001:AddrTelefon">
    <vt:lpwstr/>
  </property>
  <property fmtid="{D5CDD505-2E9C-101B-9397-08002B2CF9AE}" pid="215" name="FSC#EIBPRECONFIG@1.1001:AddrGeburtsdatum">
    <vt:lpwstr/>
  </property>
  <property fmtid="{D5CDD505-2E9C-101B-9397-08002B2CF9AE}" pid="216" name="FSC#EIBPRECONFIG@1.1001:AddrGeboren_am_2">
    <vt:lpwstr/>
  </property>
  <property fmtid="{D5CDD505-2E9C-101B-9397-08002B2CF9AE}" pid="217" name="FSC#EIBPRECONFIG@1.1001:AddrBundesland">
    <vt:lpwstr/>
  </property>
  <property fmtid="{D5CDD505-2E9C-101B-9397-08002B2CF9AE}" pid="218" name="FSC#EIBPRECONFIG@1.1001:AddrBezeichnung">
    <vt:lpwstr/>
  </property>
  <property fmtid="{D5CDD505-2E9C-101B-9397-08002B2CF9AE}" pid="219" name="FSC#EIBPRECONFIG@1.1001:AddrGruppeName_vollstaendig">
    <vt:lpwstr/>
  </property>
  <property fmtid="{D5CDD505-2E9C-101B-9397-08002B2CF9AE}" pid="220" name="FSC#EIBPRECONFIG@1.1001:AddrAdresseBeschreibung">
    <vt:lpwstr/>
  </property>
  <property fmtid="{D5CDD505-2E9C-101B-9397-08002B2CF9AE}" pid="221" name="FSC#EIBPRECONFIG@1.1001:AddrName_Ergaenzung">
    <vt:lpwstr/>
  </property>
  <property fmtid="{D5CDD505-2E9C-101B-9397-08002B2CF9AE}" pid="222" name="FSC#CCAPRECONFIGG@15.1001:DepartmentON">
    <vt:lpwstr/>
  </property>
  <property fmtid="{D5CDD505-2E9C-101B-9397-08002B2CF9AE}" pid="223" name="FSC#CCAPRECONFIGG@15.1001:DepartmentWebsite">
    <vt:lpwstr/>
  </property>
  <property fmtid="{D5CDD505-2E9C-101B-9397-08002B2CF9AE}" pid="224" name="FSC#COOELAK@1.1001:OfficeHours">
    <vt:lpwstr/>
  </property>
  <property fmtid="{D5CDD505-2E9C-101B-9397-08002B2CF9AE}" pid="225" name="FSC#COOELAK@1.1001:FileRefOULong">
    <vt:lpwstr>Notifizierte Stelle BEV</vt:lpwstr>
  </property>
</Properties>
</file>